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6877" w:rsidRPr="00A705F1" w:rsidRDefault="005F041B" w:rsidP="00122575">
      <w:pPr>
        <w:pStyle w:val="Title"/>
        <w:jc w:val="center"/>
        <w:rPr>
          <w:rFonts w:ascii="Tahoma" w:hAnsi="Tahoma" w:cs="Tahoma"/>
          <w:sz w:val="40"/>
          <w:szCs w:val="40"/>
        </w:rPr>
      </w:pPr>
      <w:r w:rsidRPr="00A705F1">
        <w:rPr>
          <w:rFonts w:ascii="Tahoma" w:hAnsi="Tahoma" w:cs="Tahoma"/>
          <w:sz w:val="40"/>
          <w:szCs w:val="40"/>
        </w:rPr>
        <w:t>KẾ HOẠCH DẠY NGẮN HẠN</w:t>
      </w:r>
      <w:r w:rsidR="004807BF" w:rsidRPr="00A705F1">
        <w:rPr>
          <w:rFonts w:ascii="Tahoma" w:hAnsi="Tahoma" w:cs="Tahoma"/>
          <w:sz w:val="40"/>
          <w:szCs w:val="40"/>
        </w:rPr>
        <w:t xml:space="preserve"> </w:t>
      </w:r>
      <w:r w:rsidR="004807BF" w:rsidRPr="00A705F1">
        <w:rPr>
          <w:rFonts w:ascii="Tahoma" w:hAnsi="Tahoma" w:cs="Tahoma"/>
          <w:sz w:val="40"/>
          <w:szCs w:val="40"/>
        </w:rPr>
        <w:fldChar w:fldCharType="begin"/>
      </w:r>
      <w:r w:rsidR="004807BF" w:rsidRPr="00A705F1">
        <w:rPr>
          <w:rFonts w:ascii="Tahoma" w:hAnsi="Tahoma" w:cs="Tahoma"/>
          <w:sz w:val="40"/>
          <w:szCs w:val="40"/>
        </w:rPr>
        <w:instrText xml:space="preserve"> DOCVARIABLE  MonthStart1 \@  yyyy   \* MERGEFORMAT </w:instrText>
      </w:r>
      <w:r w:rsidR="004807BF" w:rsidRPr="00A705F1">
        <w:rPr>
          <w:rFonts w:ascii="Tahoma" w:hAnsi="Tahoma" w:cs="Tahoma"/>
          <w:sz w:val="40"/>
          <w:szCs w:val="40"/>
        </w:rPr>
        <w:fldChar w:fldCharType="separate"/>
      </w:r>
      <w:r w:rsidR="002049F2" w:rsidRPr="00A705F1">
        <w:rPr>
          <w:rFonts w:ascii="Tahoma" w:hAnsi="Tahoma" w:cs="Tahoma"/>
          <w:sz w:val="40"/>
          <w:szCs w:val="40"/>
        </w:rPr>
        <w:t>2015</w:t>
      </w:r>
      <w:r w:rsidR="004807BF" w:rsidRPr="00A705F1">
        <w:rPr>
          <w:rFonts w:ascii="Tahoma" w:hAnsi="Tahoma" w:cs="Tahoma"/>
          <w:sz w:val="40"/>
          <w:szCs w:val="40"/>
        </w:rPr>
        <w:fldChar w:fldCharType="end"/>
      </w:r>
      <w:r w:rsidR="004807BF" w:rsidRPr="00A705F1">
        <w:rPr>
          <w:rFonts w:ascii="Tahoma" w:hAnsi="Tahoma" w:cs="Tahoma"/>
          <w:sz w:val="40"/>
          <w:szCs w:val="40"/>
        </w:rPr>
        <w:t xml:space="preserve"> </w:t>
      </w:r>
      <w:r w:rsidR="004807BF" w:rsidRPr="00A705F1">
        <w:rPr>
          <w:rFonts w:ascii="Tahoma" w:hAnsi="Tahoma" w:cs="Tahoma"/>
          <w:sz w:val="40"/>
          <w:szCs w:val="40"/>
        </w:rPr>
        <w:fldChar w:fldCharType="begin"/>
      </w:r>
      <w:r w:rsidR="004807BF" w:rsidRPr="00A705F1">
        <w:rPr>
          <w:rFonts w:ascii="Tahoma" w:hAnsi="Tahoma" w:cs="Tahoma"/>
          <w:sz w:val="40"/>
          <w:szCs w:val="40"/>
        </w:rPr>
        <w:instrText xml:space="preserve"> If</w:instrText>
      </w:r>
      <w:r w:rsidR="004807BF" w:rsidRPr="00A705F1">
        <w:rPr>
          <w:rFonts w:ascii="Tahoma" w:hAnsi="Tahoma" w:cs="Tahoma"/>
          <w:sz w:val="40"/>
          <w:szCs w:val="40"/>
        </w:rPr>
        <w:fldChar w:fldCharType="begin"/>
      </w:r>
      <w:r w:rsidR="004807BF" w:rsidRPr="00A705F1">
        <w:rPr>
          <w:rFonts w:ascii="Tahoma" w:hAnsi="Tahoma" w:cs="Tahoma"/>
          <w:sz w:val="40"/>
          <w:szCs w:val="40"/>
        </w:rPr>
        <w:instrText xml:space="preserve"> DOCVARIABLE  MonthStart1 \@  yyyy</w:instrText>
      </w:r>
      <w:r w:rsidR="004807BF" w:rsidRPr="00A705F1">
        <w:rPr>
          <w:rFonts w:ascii="Tahoma" w:hAnsi="Tahoma" w:cs="Tahoma"/>
          <w:sz w:val="40"/>
          <w:szCs w:val="40"/>
        </w:rPr>
        <w:fldChar w:fldCharType="separate"/>
      </w:r>
      <w:r w:rsidR="002049F2" w:rsidRPr="00A705F1">
        <w:rPr>
          <w:rFonts w:ascii="Tahoma" w:hAnsi="Tahoma" w:cs="Tahoma"/>
          <w:sz w:val="40"/>
          <w:szCs w:val="40"/>
        </w:rPr>
        <w:instrText>2015</w:instrText>
      </w:r>
      <w:r w:rsidR="004807BF" w:rsidRPr="00A705F1">
        <w:rPr>
          <w:rFonts w:ascii="Tahoma" w:hAnsi="Tahoma" w:cs="Tahoma"/>
          <w:sz w:val="40"/>
          <w:szCs w:val="40"/>
        </w:rPr>
        <w:fldChar w:fldCharType="end"/>
      </w:r>
      <w:r w:rsidR="004807BF" w:rsidRPr="00A705F1">
        <w:rPr>
          <w:rFonts w:ascii="Tahoma" w:hAnsi="Tahoma" w:cs="Tahoma"/>
          <w:sz w:val="40"/>
          <w:szCs w:val="40"/>
        </w:rPr>
        <w:instrText>=</w:instrText>
      </w:r>
      <w:r w:rsidR="004807BF" w:rsidRPr="00A705F1">
        <w:rPr>
          <w:rFonts w:ascii="Tahoma" w:hAnsi="Tahoma" w:cs="Tahoma"/>
          <w:sz w:val="40"/>
          <w:szCs w:val="40"/>
        </w:rPr>
        <w:fldChar w:fldCharType="begin"/>
      </w:r>
      <w:r w:rsidR="004807BF" w:rsidRPr="00A705F1">
        <w:rPr>
          <w:rFonts w:ascii="Tahoma" w:hAnsi="Tahoma" w:cs="Tahoma"/>
          <w:sz w:val="40"/>
          <w:szCs w:val="40"/>
        </w:rPr>
        <w:instrText xml:space="preserve"> DOCVARIABLE  MonthStartLast \@  yyyy</w:instrText>
      </w:r>
      <w:r w:rsidR="004807BF" w:rsidRPr="00A705F1">
        <w:rPr>
          <w:rFonts w:ascii="Tahoma" w:hAnsi="Tahoma" w:cs="Tahoma"/>
          <w:sz w:val="40"/>
          <w:szCs w:val="40"/>
        </w:rPr>
        <w:fldChar w:fldCharType="separate"/>
      </w:r>
      <w:r w:rsidR="002049F2" w:rsidRPr="00A705F1">
        <w:rPr>
          <w:rFonts w:ascii="Tahoma" w:hAnsi="Tahoma" w:cs="Tahoma"/>
          <w:sz w:val="40"/>
          <w:szCs w:val="40"/>
        </w:rPr>
        <w:instrText>2016</w:instrText>
      </w:r>
      <w:r w:rsidR="004807BF" w:rsidRPr="00A705F1">
        <w:rPr>
          <w:rFonts w:ascii="Tahoma" w:hAnsi="Tahoma" w:cs="Tahoma"/>
          <w:sz w:val="40"/>
          <w:szCs w:val="40"/>
        </w:rPr>
        <w:fldChar w:fldCharType="end"/>
      </w:r>
      <w:r w:rsidR="004807BF" w:rsidRPr="00A705F1">
        <w:rPr>
          <w:rFonts w:ascii="Tahoma" w:hAnsi="Tahoma" w:cs="Tahoma"/>
          <w:sz w:val="40"/>
          <w:szCs w:val="40"/>
        </w:rPr>
        <w:instrText xml:space="preserve"> "" "-"</w:instrText>
      </w:r>
      <w:r w:rsidR="004807BF" w:rsidRPr="00A705F1">
        <w:rPr>
          <w:rFonts w:ascii="Tahoma" w:hAnsi="Tahoma" w:cs="Tahoma"/>
          <w:sz w:val="40"/>
          <w:szCs w:val="40"/>
        </w:rPr>
        <w:fldChar w:fldCharType="separate"/>
      </w:r>
      <w:r w:rsidR="002049F2" w:rsidRPr="00A705F1">
        <w:rPr>
          <w:rFonts w:ascii="Tahoma" w:hAnsi="Tahoma" w:cs="Tahoma"/>
          <w:noProof/>
          <w:sz w:val="40"/>
          <w:szCs w:val="40"/>
        </w:rPr>
        <w:t>-</w:t>
      </w:r>
      <w:r w:rsidR="004807BF" w:rsidRPr="00A705F1">
        <w:rPr>
          <w:rFonts w:ascii="Tahoma" w:hAnsi="Tahoma" w:cs="Tahoma"/>
          <w:sz w:val="40"/>
          <w:szCs w:val="40"/>
        </w:rPr>
        <w:fldChar w:fldCharType="end"/>
      </w:r>
      <w:r w:rsidR="004807BF" w:rsidRPr="00A705F1">
        <w:rPr>
          <w:rFonts w:ascii="Tahoma" w:hAnsi="Tahoma" w:cs="Tahoma"/>
          <w:sz w:val="40"/>
          <w:szCs w:val="40"/>
        </w:rPr>
        <w:t xml:space="preserve"> </w:t>
      </w:r>
      <w:r w:rsidR="004807BF" w:rsidRPr="00A705F1">
        <w:rPr>
          <w:rFonts w:ascii="Tahoma" w:hAnsi="Tahoma" w:cs="Tahoma"/>
          <w:sz w:val="40"/>
          <w:szCs w:val="40"/>
        </w:rPr>
        <w:fldChar w:fldCharType="begin"/>
      </w:r>
      <w:r w:rsidR="004807BF" w:rsidRPr="00A705F1">
        <w:rPr>
          <w:rFonts w:ascii="Tahoma" w:hAnsi="Tahoma" w:cs="Tahoma"/>
          <w:sz w:val="40"/>
          <w:szCs w:val="40"/>
        </w:rPr>
        <w:instrText xml:space="preserve"> If</w:instrText>
      </w:r>
      <w:r w:rsidR="004807BF" w:rsidRPr="00A705F1">
        <w:rPr>
          <w:rFonts w:ascii="Tahoma" w:hAnsi="Tahoma" w:cs="Tahoma"/>
          <w:sz w:val="40"/>
          <w:szCs w:val="40"/>
        </w:rPr>
        <w:fldChar w:fldCharType="begin"/>
      </w:r>
      <w:r w:rsidR="004807BF" w:rsidRPr="00A705F1">
        <w:rPr>
          <w:rFonts w:ascii="Tahoma" w:hAnsi="Tahoma" w:cs="Tahoma"/>
          <w:sz w:val="40"/>
          <w:szCs w:val="40"/>
        </w:rPr>
        <w:instrText xml:space="preserve"> DOCVARIABLE  MonthStart1 \@  yyyy</w:instrText>
      </w:r>
      <w:r w:rsidR="004807BF" w:rsidRPr="00A705F1">
        <w:rPr>
          <w:rFonts w:ascii="Tahoma" w:hAnsi="Tahoma" w:cs="Tahoma"/>
          <w:sz w:val="40"/>
          <w:szCs w:val="40"/>
        </w:rPr>
        <w:fldChar w:fldCharType="separate"/>
      </w:r>
      <w:r w:rsidR="002049F2" w:rsidRPr="00A705F1">
        <w:rPr>
          <w:rFonts w:ascii="Tahoma" w:hAnsi="Tahoma" w:cs="Tahoma"/>
          <w:sz w:val="40"/>
          <w:szCs w:val="40"/>
        </w:rPr>
        <w:instrText>2015</w:instrText>
      </w:r>
      <w:r w:rsidR="004807BF" w:rsidRPr="00A705F1">
        <w:rPr>
          <w:rFonts w:ascii="Tahoma" w:hAnsi="Tahoma" w:cs="Tahoma"/>
          <w:sz w:val="40"/>
          <w:szCs w:val="40"/>
        </w:rPr>
        <w:fldChar w:fldCharType="end"/>
      </w:r>
      <w:r w:rsidR="004807BF" w:rsidRPr="00A705F1">
        <w:rPr>
          <w:rFonts w:ascii="Tahoma" w:hAnsi="Tahoma" w:cs="Tahoma"/>
          <w:sz w:val="40"/>
          <w:szCs w:val="40"/>
        </w:rPr>
        <w:instrText>=</w:instrText>
      </w:r>
      <w:r w:rsidR="004807BF" w:rsidRPr="00A705F1">
        <w:rPr>
          <w:rFonts w:ascii="Tahoma" w:hAnsi="Tahoma" w:cs="Tahoma"/>
          <w:sz w:val="40"/>
          <w:szCs w:val="40"/>
        </w:rPr>
        <w:fldChar w:fldCharType="begin"/>
      </w:r>
      <w:r w:rsidR="004807BF" w:rsidRPr="00A705F1">
        <w:rPr>
          <w:rFonts w:ascii="Tahoma" w:hAnsi="Tahoma" w:cs="Tahoma"/>
          <w:sz w:val="40"/>
          <w:szCs w:val="40"/>
        </w:rPr>
        <w:instrText xml:space="preserve"> DOCVARIABLE  MonthStartLast \@  yyyy</w:instrText>
      </w:r>
      <w:r w:rsidR="004807BF" w:rsidRPr="00A705F1">
        <w:rPr>
          <w:rFonts w:ascii="Tahoma" w:hAnsi="Tahoma" w:cs="Tahoma"/>
          <w:sz w:val="40"/>
          <w:szCs w:val="40"/>
        </w:rPr>
        <w:fldChar w:fldCharType="separate"/>
      </w:r>
      <w:r w:rsidR="002049F2" w:rsidRPr="00A705F1">
        <w:rPr>
          <w:rFonts w:ascii="Tahoma" w:hAnsi="Tahoma" w:cs="Tahoma"/>
          <w:sz w:val="40"/>
          <w:szCs w:val="40"/>
        </w:rPr>
        <w:instrText>2016</w:instrText>
      </w:r>
      <w:r w:rsidR="004807BF" w:rsidRPr="00A705F1">
        <w:rPr>
          <w:rFonts w:ascii="Tahoma" w:hAnsi="Tahoma" w:cs="Tahoma"/>
          <w:sz w:val="40"/>
          <w:szCs w:val="40"/>
        </w:rPr>
        <w:fldChar w:fldCharType="end"/>
      </w:r>
      <w:r w:rsidR="004807BF" w:rsidRPr="00A705F1">
        <w:rPr>
          <w:rFonts w:ascii="Tahoma" w:hAnsi="Tahoma" w:cs="Tahoma"/>
          <w:sz w:val="40"/>
          <w:szCs w:val="40"/>
        </w:rPr>
        <w:instrText xml:space="preserve"> "" </w:instrText>
      </w:r>
      <w:r w:rsidR="004807BF" w:rsidRPr="00A705F1">
        <w:rPr>
          <w:rFonts w:ascii="Tahoma" w:hAnsi="Tahoma" w:cs="Tahoma"/>
          <w:sz w:val="40"/>
          <w:szCs w:val="40"/>
        </w:rPr>
        <w:fldChar w:fldCharType="begin"/>
      </w:r>
      <w:r w:rsidR="004807BF" w:rsidRPr="00A705F1">
        <w:rPr>
          <w:rFonts w:ascii="Tahoma" w:hAnsi="Tahoma" w:cs="Tahoma"/>
          <w:sz w:val="40"/>
          <w:szCs w:val="40"/>
        </w:rPr>
        <w:instrText xml:space="preserve"> DOCVARIABLE  MonthStartLast \@  yyyy</w:instrText>
      </w:r>
      <w:r w:rsidR="004807BF" w:rsidRPr="00A705F1">
        <w:rPr>
          <w:rFonts w:ascii="Tahoma" w:hAnsi="Tahoma" w:cs="Tahoma"/>
          <w:sz w:val="40"/>
          <w:szCs w:val="40"/>
        </w:rPr>
        <w:fldChar w:fldCharType="separate"/>
      </w:r>
      <w:r w:rsidR="002049F2" w:rsidRPr="00A705F1">
        <w:rPr>
          <w:rFonts w:ascii="Tahoma" w:hAnsi="Tahoma" w:cs="Tahoma"/>
          <w:sz w:val="40"/>
          <w:szCs w:val="40"/>
        </w:rPr>
        <w:instrText>2016</w:instrText>
      </w:r>
      <w:r w:rsidR="004807BF" w:rsidRPr="00A705F1">
        <w:rPr>
          <w:rFonts w:ascii="Tahoma" w:hAnsi="Tahoma" w:cs="Tahoma"/>
          <w:sz w:val="40"/>
          <w:szCs w:val="40"/>
        </w:rPr>
        <w:fldChar w:fldCharType="end"/>
      </w:r>
      <w:r w:rsidR="004807BF" w:rsidRPr="00A705F1">
        <w:rPr>
          <w:rFonts w:ascii="Tahoma" w:hAnsi="Tahoma" w:cs="Tahoma"/>
          <w:sz w:val="40"/>
          <w:szCs w:val="40"/>
        </w:rPr>
        <w:fldChar w:fldCharType="separate"/>
      </w:r>
      <w:r w:rsidR="002049F2" w:rsidRPr="00A705F1">
        <w:rPr>
          <w:rFonts w:ascii="Tahoma" w:hAnsi="Tahoma" w:cs="Tahoma"/>
          <w:noProof/>
          <w:sz w:val="40"/>
          <w:szCs w:val="40"/>
        </w:rPr>
        <w:t>2016</w:t>
      </w:r>
      <w:r w:rsidR="004807BF" w:rsidRPr="00A705F1">
        <w:rPr>
          <w:rFonts w:ascii="Tahoma" w:hAnsi="Tahoma" w:cs="Tahoma"/>
          <w:sz w:val="40"/>
          <w:szCs w:val="40"/>
        </w:rPr>
        <w:fldChar w:fldCharType="end"/>
      </w:r>
    </w:p>
    <w:tbl>
      <w:tblPr>
        <w:tblStyle w:val="HostTable"/>
        <w:tblW w:w="5000" w:type="pct"/>
        <w:tblBorders>
          <w:bottom w:val="single" w:sz="18" w:space="0" w:color="D9D9D9" w:themeColor="background1" w:themeShade="D9"/>
        </w:tblBorders>
        <w:tblLook w:val="04A0" w:firstRow="1" w:lastRow="0" w:firstColumn="1" w:lastColumn="0" w:noHBand="0" w:noVBand="1"/>
        <w:tblDescription w:val="Project heading table"/>
      </w:tblPr>
      <w:tblGrid>
        <w:gridCol w:w="6984"/>
        <w:gridCol w:w="6984"/>
      </w:tblGrid>
      <w:tr w:rsidR="00C26877" w:rsidRPr="005F041B">
        <w:trPr>
          <w:trHeight w:hRule="exact" w:val="187"/>
        </w:trPr>
        <w:tc>
          <w:tcPr>
            <w:tcW w:w="2500" w:type="pct"/>
          </w:tcPr>
          <w:p w:rsidR="00C26877" w:rsidRPr="005F041B" w:rsidRDefault="004807BF">
            <w:pPr>
              <w:rPr>
                <w:rFonts w:ascii="Tahoma" w:hAnsi="Tahoma" w:cs="Tahoma"/>
                <w:noProof/>
              </w:rPr>
            </w:pPr>
            <w:r w:rsidRPr="005F041B">
              <w:rPr>
                <w:rFonts w:ascii="Tahoma" w:hAnsi="Tahoma" w:cs="Tahoma"/>
                <w:noProof/>
                <w:sz w:val="64"/>
                <w:szCs w:val="64"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margin">
                        <wp:align>left</wp:align>
                      </wp:positionH>
                      <wp:positionV relativeFrom="page">
                        <wp:align>top</wp:align>
                      </wp:positionV>
                      <wp:extent cx="8869680" cy="54864"/>
                      <wp:effectExtent l="0" t="0" r="7620" b="2540"/>
                      <wp:wrapNone/>
                      <wp:docPr id="2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869680" cy="54864"/>
                              </a:xfrm>
                              <a:prstGeom prst="rect">
                                <a:avLst/>
                              </a:prstGeom>
                              <a:pattFill prst="ltUpDiag">
                                <a:fgClr>
                                  <a:schemeClr val="bg1">
                                    <a:lumMod val="75000"/>
                                  </a:schemeClr>
                                </a:fgClr>
                                <a:bgClr>
                                  <a:schemeClr val="bg1"/>
                                </a:bgClr>
                              </a:patt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rect w14:anchorId="60274EC8" id="Rectangle 2" o:spid="_x0000_s1026" style="position:absolute;margin-left:0;margin-top:0;width:698.4pt;height:4.3pt;z-index:25165824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top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" fillcolor="#bfbfbf [2412]" stroked="f" strokeweight="1pt">
                      <v:fill r:id="rId8" o:title="" color2="white [3212]" type="pattern"/>
                      <w10:wrap anchorx="margin" anchory="page"/>
                    </v:rect>
                  </w:pict>
                </mc:Fallback>
              </mc:AlternateContent>
            </w:r>
          </w:p>
        </w:tc>
        <w:tc>
          <w:tcPr>
            <w:tcW w:w="2500" w:type="pct"/>
            <w:tcBorders>
              <w:bottom w:val="nil"/>
            </w:tcBorders>
          </w:tcPr>
          <w:p w:rsidR="00C26877" w:rsidRPr="005F041B" w:rsidRDefault="00C26877">
            <w:pPr>
              <w:rPr>
                <w:rFonts w:ascii="Tahoma" w:hAnsi="Tahoma" w:cs="Tahoma"/>
              </w:rPr>
            </w:pPr>
          </w:p>
        </w:tc>
      </w:tr>
      <w:tr w:rsidR="00C26877" w:rsidRPr="005F041B">
        <w:tc>
          <w:tcPr>
            <w:tcW w:w="2500" w:type="pct"/>
            <w:tcBorders>
              <w:right w:val="single" w:sz="8" w:space="0" w:color="D9D9D9" w:themeColor="background1" w:themeShade="D9"/>
            </w:tcBorders>
          </w:tcPr>
          <w:tbl>
            <w:tblPr>
              <w:tblStyle w:val="HostTable"/>
              <w:tblW w:w="5000" w:type="pct"/>
              <w:tblBorders>
                <w:right w:val="single" w:sz="8" w:space="0" w:color="D9D9D9" w:themeColor="background1" w:themeShade="D9"/>
                <w:insideH w:val="single" w:sz="8" w:space="0" w:color="D9D9D9" w:themeColor="background1" w:themeShade="D9"/>
                <w:insideV w:val="single" w:sz="8" w:space="0" w:color="D9D9D9" w:themeColor="background1" w:themeShade="D9"/>
              </w:tblBorders>
              <w:tblLook w:val="04A0" w:firstRow="1" w:lastRow="0" w:firstColumn="1" w:lastColumn="0" w:noHBand="0" w:noVBand="1"/>
              <w:tblDescription w:val="Project information"/>
            </w:tblPr>
            <w:tblGrid>
              <w:gridCol w:w="2340"/>
              <w:gridCol w:w="4634"/>
            </w:tblGrid>
            <w:tr w:rsidR="00C26877" w:rsidRPr="005F041B">
              <w:tc>
                <w:tcPr>
                  <w:tcW w:w="1678" w:type="pct"/>
                </w:tcPr>
                <w:p w:rsidR="00C26877" w:rsidRPr="005F041B" w:rsidRDefault="00C26877">
                  <w:pPr>
                    <w:pStyle w:val="FormHeading"/>
                    <w:rPr>
                      <w:rFonts w:ascii="Tahoma" w:hAnsi="Tahoma" w:cs="Tahoma"/>
                    </w:rPr>
                  </w:pPr>
                </w:p>
              </w:tc>
              <w:tc>
                <w:tcPr>
                  <w:tcW w:w="3322" w:type="pct"/>
                  <w:tcBorders>
                    <w:top w:val="nil"/>
                    <w:bottom w:val="single" w:sz="8" w:space="0" w:color="D9D9D9" w:themeColor="background1" w:themeShade="D9"/>
                    <w:right w:val="nil"/>
                  </w:tcBorders>
                </w:tcPr>
                <w:p w:rsidR="00C26877" w:rsidRPr="005F041B" w:rsidRDefault="005F041B" w:rsidP="002049F2">
                  <w:pPr>
                    <w:pStyle w:val="FormText"/>
                    <w:rPr>
                      <w:rFonts w:ascii="Tahoma" w:hAnsi="Tahoma" w:cs="Tahoma"/>
                    </w:rPr>
                  </w:pPr>
                  <w:r w:rsidRPr="005F041B">
                    <w:rPr>
                      <w:rFonts w:ascii="Tahoma" w:hAnsi="Tahoma" w:cs="Tahoma"/>
                    </w:rPr>
                    <w:t>TRƯỜNG CĐKT LÝ TỰ TRỌNG</w:t>
                  </w:r>
                  <w:r w:rsidR="000B507B">
                    <w:rPr>
                      <w:rFonts w:ascii="Tahoma" w:hAnsi="Tahoma" w:cs="Tahoma"/>
                    </w:rPr>
                    <w:t xml:space="preserve"> TP. HCM</w:t>
                  </w:r>
                </w:p>
              </w:tc>
            </w:tr>
            <w:tr w:rsidR="00C26877" w:rsidRPr="005F041B">
              <w:tc>
                <w:tcPr>
                  <w:tcW w:w="1678" w:type="pct"/>
                </w:tcPr>
                <w:p w:rsidR="00C26877" w:rsidRPr="005F041B" w:rsidRDefault="00C26877">
                  <w:pPr>
                    <w:pStyle w:val="FormHeading"/>
                    <w:rPr>
                      <w:rFonts w:ascii="Tahoma" w:hAnsi="Tahoma" w:cs="Tahoma"/>
                    </w:rPr>
                  </w:pPr>
                </w:p>
              </w:tc>
              <w:tc>
                <w:tcPr>
                  <w:tcW w:w="3322" w:type="pct"/>
                  <w:tcBorders>
                    <w:top w:val="single" w:sz="8" w:space="0" w:color="D9D9D9" w:themeColor="background1" w:themeShade="D9"/>
                    <w:bottom w:val="nil"/>
                    <w:right w:val="nil"/>
                  </w:tcBorders>
                </w:tcPr>
                <w:p w:rsidR="00C26877" w:rsidRPr="005F041B" w:rsidRDefault="005F041B" w:rsidP="002049F2">
                  <w:pPr>
                    <w:pStyle w:val="FormText"/>
                    <w:rPr>
                      <w:rFonts w:ascii="Tahoma" w:hAnsi="Tahoma" w:cs="Tahoma"/>
                    </w:rPr>
                  </w:pPr>
                  <w:r w:rsidRPr="005F041B">
                    <w:rPr>
                      <w:rFonts w:ascii="Tahoma" w:hAnsi="Tahoma" w:cs="Tahoma"/>
                    </w:rPr>
                    <w:t>KHOA CÔNG NGHỆ CƠ KHÍ</w:t>
                  </w:r>
                </w:p>
              </w:tc>
            </w:tr>
          </w:tbl>
          <w:p w:rsidR="00C26877" w:rsidRPr="005F041B" w:rsidRDefault="00C26877">
            <w:pPr>
              <w:rPr>
                <w:rFonts w:ascii="Tahoma" w:hAnsi="Tahoma" w:cs="Tahoma"/>
              </w:rPr>
            </w:pPr>
          </w:p>
        </w:tc>
        <w:tc>
          <w:tcPr>
            <w:tcW w:w="2500" w:type="pct"/>
            <w:tcBorders>
              <w:left w:val="single" w:sz="8" w:space="0" w:color="D9D9D9" w:themeColor="background1" w:themeShade="D9"/>
              <w:bottom w:val="nil"/>
            </w:tcBorders>
          </w:tcPr>
          <w:p w:rsidR="002049F2" w:rsidRPr="005F041B" w:rsidRDefault="005F041B" w:rsidP="005F041B">
            <w:pPr>
              <w:pStyle w:val="Notes"/>
              <w:numPr>
                <w:ilvl w:val="0"/>
                <w:numId w:val="2"/>
              </w:numPr>
              <w:rPr>
                <w:rFonts w:ascii="Tahoma" w:hAnsi="Tahoma" w:cs="Tahoma"/>
              </w:rPr>
            </w:pPr>
            <w:r w:rsidRPr="005F041B">
              <w:rPr>
                <w:rFonts w:ascii="Tahoma" w:hAnsi="Tahoma" w:cs="Tahoma"/>
              </w:rPr>
              <w:t>DỰ KIẾN CÁC MÔN SẼ GIẢNG DẠY</w:t>
            </w:r>
          </w:p>
        </w:tc>
      </w:tr>
      <w:tr w:rsidR="00C26877" w:rsidRPr="005F041B" w:rsidTr="00A705F1">
        <w:trPr>
          <w:trHeight w:hRule="exact" w:val="80"/>
        </w:trPr>
        <w:tc>
          <w:tcPr>
            <w:tcW w:w="2500" w:type="pct"/>
          </w:tcPr>
          <w:p w:rsidR="00C26877" w:rsidRPr="005F041B" w:rsidRDefault="00C26877">
            <w:pPr>
              <w:rPr>
                <w:rFonts w:ascii="Tahoma" w:hAnsi="Tahoma" w:cs="Tahoma"/>
              </w:rPr>
            </w:pPr>
          </w:p>
        </w:tc>
        <w:tc>
          <w:tcPr>
            <w:tcW w:w="2500" w:type="pct"/>
            <w:tcBorders>
              <w:top w:val="nil"/>
            </w:tcBorders>
          </w:tcPr>
          <w:p w:rsidR="00C26877" w:rsidRPr="005F041B" w:rsidRDefault="00C26877">
            <w:pPr>
              <w:rPr>
                <w:rFonts w:ascii="Tahoma" w:hAnsi="Tahoma" w:cs="Tahoma"/>
              </w:rPr>
            </w:pPr>
          </w:p>
        </w:tc>
      </w:tr>
    </w:tbl>
    <w:p w:rsidR="00C26877" w:rsidRPr="003561D1" w:rsidRDefault="00C26877">
      <w:pPr>
        <w:pStyle w:val="NoSpacing"/>
        <w:rPr>
          <w:rFonts w:ascii="Tahoma" w:hAnsi="Tahoma" w:cs="Tahoma"/>
          <w:sz w:val="2"/>
        </w:rPr>
      </w:pPr>
    </w:p>
    <w:tbl>
      <w:tblPr>
        <w:tblStyle w:val="HostTable"/>
        <w:tblW w:w="5000" w:type="pct"/>
        <w:tblBorders>
          <w:insideV w:val="single" w:sz="24" w:space="0" w:color="FFFFFF" w:themeColor="background1"/>
        </w:tblBorders>
        <w:tblLayout w:type="fixed"/>
        <w:tblLook w:val="04A0" w:firstRow="1" w:lastRow="0" w:firstColumn="1" w:lastColumn="0" w:noHBand="0" w:noVBand="1"/>
      </w:tblPr>
      <w:tblGrid>
        <w:gridCol w:w="10915"/>
        <w:gridCol w:w="3053"/>
      </w:tblGrid>
      <w:tr w:rsidR="00C26877" w:rsidRPr="005F041B" w:rsidTr="005F041B">
        <w:tc>
          <w:tcPr>
            <w:tcW w:w="3907" w:type="pct"/>
          </w:tcPr>
          <w:tbl>
            <w:tblPr>
              <w:tblStyle w:val="EventPlannerTable"/>
              <w:tblW w:w="10206" w:type="dxa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5246"/>
              <w:gridCol w:w="1700"/>
              <w:gridCol w:w="1276"/>
              <w:gridCol w:w="1984"/>
            </w:tblGrid>
            <w:tr w:rsidR="005F041B" w:rsidRPr="003561D1" w:rsidTr="006D6C89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jc w:val="center"/>
              </w:trPr>
              <w:tc>
                <w:tcPr>
                  <w:tcW w:w="2570" w:type="pct"/>
                </w:tcPr>
                <w:p w:rsidR="00FA4FF5" w:rsidRPr="003561D1" w:rsidRDefault="005F041B" w:rsidP="005F041B">
                  <w:pPr>
                    <w:pStyle w:val="TableHeading"/>
                    <w:jc w:val="center"/>
                    <w:rPr>
                      <w:rFonts w:ascii="Tahoma" w:hAnsi="Tahoma" w:cs="Tahoma"/>
                    </w:rPr>
                  </w:pPr>
                  <w:r w:rsidRPr="003561D1">
                    <w:rPr>
                      <w:rFonts w:ascii="Tahoma" w:hAnsi="Tahoma" w:cs="Tahoma"/>
                    </w:rPr>
                    <w:t>MÔN HỌC</w:t>
                  </w:r>
                </w:p>
              </w:tc>
              <w:tc>
                <w:tcPr>
                  <w:tcW w:w="833" w:type="pct"/>
                </w:tcPr>
                <w:p w:rsidR="00FA4FF5" w:rsidRPr="003561D1" w:rsidRDefault="005F041B" w:rsidP="005F041B">
                  <w:pPr>
                    <w:pStyle w:val="TableHeading"/>
                    <w:jc w:val="center"/>
                    <w:rPr>
                      <w:rFonts w:ascii="Tahoma" w:hAnsi="Tahoma" w:cs="Tahoma"/>
                    </w:rPr>
                  </w:pPr>
                  <w:r w:rsidRPr="003561D1">
                    <w:rPr>
                      <w:rFonts w:ascii="Tahoma" w:hAnsi="Tahoma" w:cs="Tahoma"/>
                    </w:rPr>
                    <w:t>KHAI GIẢNG</w:t>
                  </w:r>
                </w:p>
              </w:tc>
              <w:tc>
                <w:tcPr>
                  <w:tcW w:w="625" w:type="pct"/>
                </w:tcPr>
                <w:p w:rsidR="00FA4FF5" w:rsidRPr="003561D1" w:rsidRDefault="005F041B" w:rsidP="005F041B">
                  <w:pPr>
                    <w:pStyle w:val="TableHeading"/>
                    <w:jc w:val="center"/>
                    <w:rPr>
                      <w:rFonts w:ascii="Tahoma" w:hAnsi="Tahoma" w:cs="Tahoma"/>
                    </w:rPr>
                  </w:pPr>
                  <w:r w:rsidRPr="003561D1">
                    <w:rPr>
                      <w:rFonts w:ascii="Tahoma" w:hAnsi="Tahoma" w:cs="Tahoma"/>
                    </w:rPr>
                    <w:t>SỐ TIẾT</w:t>
                  </w:r>
                </w:p>
              </w:tc>
              <w:tc>
                <w:tcPr>
                  <w:tcW w:w="972" w:type="pct"/>
                </w:tcPr>
                <w:p w:rsidR="00FA4FF5" w:rsidRPr="003561D1" w:rsidRDefault="005F041B" w:rsidP="005F041B">
                  <w:pPr>
                    <w:pStyle w:val="TableHeading"/>
                    <w:jc w:val="center"/>
                    <w:rPr>
                      <w:rFonts w:ascii="Tahoma" w:hAnsi="Tahoma" w:cs="Tahoma"/>
                    </w:rPr>
                  </w:pPr>
                  <w:r w:rsidRPr="003561D1">
                    <w:rPr>
                      <w:rFonts w:ascii="Tahoma" w:hAnsi="Tahoma" w:cs="Tahoma"/>
                    </w:rPr>
                    <w:t>SỐ BUỔI/TUẦN</w:t>
                  </w:r>
                </w:p>
              </w:tc>
            </w:tr>
            <w:tr w:rsidR="005F041B" w:rsidRPr="003561D1" w:rsidTr="006D6C89">
              <w:trPr>
                <w:trHeight w:val="360"/>
                <w:jc w:val="center"/>
              </w:trPr>
              <w:tc>
                <w:tcPr>
                  <w:tcW w:w="2570" w:type="pct"/>
                  <w:shd w:val="clear" w:color="auto" w:fill="72D936" w:themeFill="accent2"/>
                </w:tcPr>
                <w:p w:rsidR="00FA4FF5" w:rsidRPr="003561D1" w:rsidRDefault="00FA4FF5" w:rsidP="002049F2">
                  <w:pPr>
                    <w:pStyle w:val="TableSubheading"/>
                    <w:rPr>
                      <w:rFonts w:ascii="Tahoma" w:hAnsi="Tahoma" w:cs="Tahoma"/>
                    </w:rPr>
                  </w:pPr>
                  <w:r w:rsidRPr="003561D1">
                    <w:rPr>
                      <w:rFonts w:ascii="Tahoma" w:hAnsi="Tahoma" w:cs="Tahoma"/>
                    </w:rPr>
                    <w:t>AUTOCAD(2D)</w:t>
                  </w:r>
                </w:p>
              </w:tc>
              <w:sdt>
                <w:sdtPr>
                  <w:rPr>
                    <w:rFonts w:ascii="Tahoma" w:hAnsi="Tahoma" w:cs="Tahoma"/>
                  </w:rPr>
                  <w:id w:val="-1648893553"/>
                  <w:placeholder>
                    <w:docPart w:val="625A2D7D5D0C4909A22B3502C39D0395"/>
                  </w:placeholder>
                  <w:date>
                    <w:dateFormat w:val="M.d.yyyy"/>
                    <w:lid w:val="en-US"/>
                    <w:storeMappedDataAs w:val="dateTime"/>
                    <w:calendar w:val="gregorian"/>
                  </w:date>
                </w:sdtPr>
                <w:sdtEndPr/>
                <w:sdtContent>
                  <w:tc>
                    <w:tcPr>
                      <w:tcW w:w="833" w:type="pct"/>
                      <w:shd w:val="clear" w:color="auto" w:fill="72D936" w:themeFill="accent2"/>
                    </w:tcPr>
                    <w:p w:rsidR="00FA4FF5" w:rsidRPr="003561D1" w:rsidRDefault="00122575" w:rsidP="002049F2">
                      <w:pPr>
                        <w:pStyle w:val="TableText"/>
                        <w:rPr>
                          <w:rFonts w:ascii="Tahoma" w:hAnsi="Tahoma" w:cs="Tahoma"/>
                        </w:rPr>
                      </w:pPr>
                      <w:r w:rsidRPr="003561D1">
                        <w:rPr>
                          <w:rFonts w:ascii="Tahoma" w:hAnsi="Tahoma" w:cs="Tahoma"/>
                        </w:rPr>
                        <w:t>MỖI NGÀY</w:t>
                      </w:r>
                    </w:p>
                  </w:tc>
                </w:sdtContent>
              </w:sdt>
              <w:tc>
                <w:tcPr>
                  <w:tcW w:w="625" w:type="pct"/>
                  <w:shd w:val="clear" w:color="auto" w:fill="72D936" w:themeFill="accent2"/>
                </w:tcPr>
                <w:p w:rsidR="00FA4FF5" w:rsidRPr="003561D1" w:rsidRDefault="00FA4FF5" w:rsidP="00FA4FF5">
                  <w:pPr>
                    <w:pStyle w:val="TableText"/>
                    <w:jc w:val="center"/>
                    <w:rPr>
                      <w:rFonts w:ascii="Tahoma" w:hAnsi="Tahoma" w:cs="Tahoma"/>
                    </w:rPr>
                  </w:pPr>
                  <w:r w:rsidRPr="003561D1">
                    <w:rPr>
                      <w:rFonts w:ascii="Tahoma" w:hAnsi="Tahoma" w:cs="Tahoma"/>
                    </w:rPr>
                    <w:t>30</w:t>
                  </w:r>
                </w:p>
              </w:tc>
              <w:tc>
                <w:tcPr>
                  <w:tcW w:w="972" w:type="pct"/>
                  <w:shd w:val="clear" w:color="auto" w:fill="72D936" w:themeFill="accent2"/>
                </w:tcPr>
                <w:p w:rsidR="00FA4FF5" w:rsidRPr="003561D1" w:rsidRDefault="006D6C89" w:rsidP="00FA4FF5">
                  <w:pPr>
                    <w:pStyle w:val="TableText"/>
                    <w:jc w:val="center"/>
                    <w:rPr>
                      <w:rFonts w:ascii="Tahoma" w:hAnsi="Tahoma" w:cs="Tahoma"/>
                    </w:rPr>
                  </w:pPr>
                  <w:r w:rsidRPr="003561D1">
                    <w:rPr>
                      <w:rFonts w:ascii="Tahoma" w:hAnsi="Tahoma" w:cs="Tahoma"/>
                    </w:rPr>
                    <w:t>3 BUỔI/TUẦN</w:t>
                  </w:r>
                </w:p>
              </w:tc>
            </w:tr>
            <w:tr w:rsidR="005F041B" w:rsidRPr="003561D1" w:rsidTr="006D6C89">
              <w:trPr>
                <w:trHeight w:val="360"/>
                <w:jc w:val="center"/>
              </w:trPr>
              <w:tc>
                <w:tcPr>
                  <w:tcW w:w="2570" w:type="pct"/>
                  <w:shd w:val="clear" w:color="auto" w:fill="72D936" w:themeFill="accent2"/>
                </w:tcPr>
                <w:p w:rsidR="00FA4FF5" w:rsidRPr="003561D1" w:rsidRDefault="00FA4FF5" w:rsidP="002049F2">
                  <w:pPr>
                    <w:pStyle w:val="TableSubheading"/>
                    <w:rPr>
                      <w:rFonts w:ascii="Tahoma" w:hAnsi="Tahoma" w:cs="Tahoma"/>
                    </w:rPr>
                  </w:pPr>
                  <w:r w:rsidRPr="003561D1">
                    <w:rPr>
                      <w:rFonts w:ascii="Tahoma" w:hAnsi="Tahoma" w:cs="Tahoma"/>
                    </w:rPr>
                    <w:t>AUTOCAD(3D)</w:t>
                  </w:r>
                </w:p>
              </w:tc>
              <w:sdt>
                <w:sdtPr>
                  <w:rPr>
                    <w:rFonts w:ascii="Tahoma" w:hAnsi="Tahoma" w:cs="Tahoma"/>
                  </w:rPr>
                  <w:id w:val="-1213726681"/>
                  <w:placeholder>
                    <w:docPart w:val="625A2D7D5D0C4909A22B3502C39D0395"/>
                  </w:placeholder>
                  <w:date>
                    <w:dateFormat w:val="M.d.yyyy"/>
                    <w:lid w:val="en-US"/>
                    <w:storeMappedDataAs w:val="dateTime"/>
                    <w:calendar w:val="gregorian"/>
                  </w:date>
                </w:sdtPr>
                <w:sdtEndPr/>
                <w:sdtContent>
                  <w:tc>
                    <w:tcPr>
                      <w:tcW w:w="833" w:type="pct"/>
                      <w:shd w:val="clear" w:color="auto" w:fill="72D936" w:themeFill="accent2"/>
                    </w:tcPr>
                    <w:p w:rsidR="00FA4FF5" w:rsidRPr="003561D1" w:rsidRDefault="00122575" w:rsidP="002049F2">
                      <w:pPr>
                        <w:pStyle w:val="TableText"/>
                        <w:rPr>
                          <w:rFonts w:ascii="Tahoma" w:hAnsi="Tahoma" w:cs="Tahoma"/>
                        </w:rPr>
                      </w:pPr>
                      <w:r w:rsidRPr="003561D1">
                        <w:rPr>
                          <w:rFonts w:ascii="Tahoma" w:hAnsi="Tahoma" w:cs="Tahoma"/>
                        </w:rPr>
                        <w:t>MỖI NGÀY</w:t>
                      </w:r>
                    </w:p>
                  </w:tc>
                </w:sdtContent>
              </w:sdt>
              <w:tc>
                <w:tcPr>
                  <w:tcW w:w="625" w:type="pct"/>
                  <w:shd w:val="clear" w:color="auto" w:fill="72D936" w:themeFill="accent2"/>
                </w:tcPr>
                <w:p w:rsidR="00FA4FF5" w:rsidRPr="003561D1" w:rsidRDefault="00FA4FF5" w:rsidP="00FA4FF5">
                  <w:pPr>
                    <w:pStyle w:val="TableText"/>
                    <w:jc w:val="center"/>
                    <w:rPr>
                      <w:rFonts w:ascii="Tahoma" w:hAnsi="Tahoma" w:cs="Tahoma"/>
                    </w:rPr>
                  </w:pPr>
                  <w:r w:rsidRPr="003561D1">
                    <w:rPr>
                      <w:rFonts w:ascii="Tahoma" w:hAnsi="Tahoma" w:cs="Tahoma"/>
                    </w:rPr>
                    <w:t>45</w:t>
                  </w:r>
                </w:p>
              </w:tc>
              <w:tc>
                <w:tcPr>
                  <w:tcW w:w="972" w:type="pct"/>
                  <w:shd w:val="clear" w:color="auto" w:fill="72D936" w:themeFill="accent2"/>
                </w:tcPr>
                <w:p w:rsidR="00FA4FF5" w:rsidRPr="003561D1" w:rsidRDefault="006D6C89" w:rsidP="00FA4FF5">
                  <w:pPr>
                    <w:pStyle w:val="TableText"/>
                    <w:jc w:val="center"/>
                    <w:rPr>
                      <w:rFonts w:ascii="Tahoma" w:hAnsi="Tahoma" w:cs="Tahoma"/>
                    </w:rPr>
                  </w:pPr>
                  <w:r w:rsidRPr="003561D1">
                    <w:rPr>
                      <w:rFonts w:ascii="Tahoma" w:hAnsi="Tahoma" w:cs="Tahoma"/>
                    </w:rPr>
                    <w:t>3 BUỔI/TUẦN</w:t>
                  </w:r>
                </w:p>
              </w:tc>
            </w:tr>
            <w:tr w:rsidR="005F041B" w:rsidRPr="003561D1" w:rsidTr="006D6C89">
              <w:trPr>
                <w:trHeight w:val="360"/>
                <w:jc w:val="center"/>
              </w:trPr>
              <w:tc>
                <w:tcPr>
                  <w:tcW w:w="2570" w:type="pct"/>
                  <w:shd w:val="clear" w:color="auto" w:fill="FF8021" w:themeFill="accent3"/>
                </w:tcPr>
                <w:p w:rsidR="00FA4FF5" w:rsidRPr="003561D1" w:rsidRDefault="005F041B" w:rsidP="002049F2">
                  <w:pPr>
                    <w:pStyle w:val="TableSubheading"/>
                    <w:rPr>
                      <w:rFonts w:ascii="Tahoma" w:hAnsi="Tahoma" w:cs="Tahoma"/>
                    </w:rPr>
                  </w:pPr>
                  <w:r w:rsidRPr="003561D1">
                    <w:rPr>
                      <w:rFonts w:ascii="Tahoma" w:hAnsi="Tahoma" w:cs="Tahoma"/>
                    </w:rPr>
                    <w:t>AUTODESK INVENTOR (CƠ BẢN</w:t>
                  </w:r>
                  <w:r w:rsidR="00FA4FF5" w:rsidRPr="003561D1">
                    <w:rPr>
                      <w:rFonts w:ascii="Tahoma" w:hAnsi="Tahoma" w:cs="Tahoma"/>
                    </w:rPr>
                    <w:t>)</w:t>
                  </w:r>
                </w:p>
              </w:tc>
              <w:sdt>
                <w:sdtPr>
                  <w:rPr>
                    <w:rFonts w:ascii="Tahoma" w:hAnsi="Tahoma" w:cs="Tahoma"/>
                  </w:rPr>
                  <w:id w:val="298655591"/>
                  <w:placeholder>
                    <w:docPart w:val="625A2D7D5D0C4909A22B3502C39D0395"/>
                  </w:placeholder>
                  <w:date>
                    <w:dateFormat w:val="M.d.yyyy"/>
                    <w:lid w:val="en-US"/>
                    <w:storeMappedDataAs w:val="dateTime"/>
                    <w:calendar w:val="gregorian"/>
                  </w:date>
                </w:sdtPr>
                <w:sdtEndPr/>
                <w:sdtContent>
                  <w:tc>
                    <w:tcPr>
                      <w:tcW w:w="833" w:type="pct"/>
                      <w:shd w:val="clear" w:color="auto" w:fill="FF8021" w:themeFill="accent3"/>
                    </w:tcPr>
                    <w:p w:rsidR="00FA4FF5" w:rsidRPr="003561D1" w:rsidRDefault="00122575" w:rsidP="002049F2">
                      <w:pPr>
                        <w:pStyle w:val="TableText"/>
                        <w:rPr>
                          <w:rFonts w:ascii="Tahoma" w:hAnsi="Tahoma" w:cs="Tahoma"/>
                        </w:rPr>
                      </w:pPr>
                      <w:r w:rsidRPr="003561D1">
                        <w:rPr>
                          <w:rFonts w:ascii="Tahoma" w:hAnsi="Tahoma" w:cs="Tahoma"/>
                        </w:rPr>
                        <w:t>MỖI TUẦN</w:t>
                      </w:r>
                    </w:p>
                  </w:tc>
                </w:sdtContent>
              </w:sdt>
              <w:tc>
                <w:tcPr>
                  <w:tcW w:w="625" w:type="pct"/>
                  <w:shd w:val="clear" w:color="auto" w:fill="FF8021" w:themeFill="accent3"/>
                </w:tcPr>
                <w:p w:rsidR="00FA4FF5" w:rsidRPr="003561D1" w:rsidRDefault="00FA4FF5" w:rsidP="00FA4FF5">
                  <w:pPr>
                    <w:pStyle w:val="TableText"/>
                    <w:jc w:val="center"/>
                    <w:rPr>
                      <w:rFonts w:ascii="Tahoma" w:hAnsi="Tahoma" w:cs="Tahoma"/>
                    </w:rPr>
                  </w:pPr>
                  <w:r w:rsidRPr="003561D1">
                    <w:rPr>
                      <w:rFonts w:ascii="Tahoma" w:hAnsi="Tahoma" w:cs="Tahoma"/>
                    </w:rPr>
                    <w:t>45</w:t>
                  </w:r>
                </w:p>
              </w:tc>
              <w:tc>
                <w:tcPr>
                  <w:tcW w:w="972" w:type="pct"/>
                  <w:shd w:val="clear" w:color="auto" w:fill="FF8021" w:themeFill="accent3"/>
                </w:tcPr>
                <w:p w:rsidR="00FA4FF5" w:rsidRPr="003561D1" w:rsidRDefault="006D6C89" w:rsidP="00FA4FF5">
                  <w:pPr>
                    <w:pStyle w:val="TableText"/>
                    <w:jc w:val="center"/>
                    <w:rPr>
                      <w:rFonts w:ascii="Tahoma" w:hAnsi="Tahoma" w:cs="Tahoma"/>
                    </w:rPr>
                  </w:pPr>
                  <w:r w:rsidRPr="003561D1">
                    <w:rPr>
                      <w:rFonts w:ascii="Tahoma" w:hAnsi="Tahoma" w:cs="Tahoma"/>
                    </w:rPr>
                    <w:t>3 BUỔI/TUẦN</w:t>
                  </w:r>
                </w:p>
              </w:tc>
            </w:tr>
            <w:tr w:rsidR="005F041B" w:rsidRPr="003561D1" w:rsidTr="006D6C89">
              <w:trPr>
                <w:trHeight w:val="360"/>
                <w:jc w:val="center"/>
              </w:trPr>
              <w:tc>
                <w:tcPr>
                  <w:tcW w:w="2570" w:type="pct"/>
                  <w:shd w:val="clear" w:color="auto" w:fill="FF8021" w:themeFill="accent3"/>
                </w:tcPr>
                <w:p w:rsidR="00FA4FF5" w:rsidRPr="003561D1" w:rsidRDefault="005F041B" w:rsidP="002049F2">
                  <w:pPr>
                    <w:pStyle w:val="TableSubheading"/>
                    <w:rPr>
                      <w:rFonts w:ascii="Tahoma" w:hAnsi="Tahoma" w:cs="Tahoma"/>
                    </w:rPr>
                  </w:pPr>
                  <w:r w:rsidRPr="003561D1">
                    <w:rPr>
                      <w:rFonts w:ascii="Tahoma" w:hAnsi="Tahoma" w:cs="Tahoma"/>
                    </w:rPr>
                    <w:t>AUTODESK INVENTOR (NÂNG CAO</w:t>
                  </w:r>
                  <w:r w:rsidR="00FA4FF5" w:rsidRPr="003561D1">
                    <w:rPr>
                      <w:rFonts w:ascii="Tahoma" w:hAnsi="Tahoma" w:cs="Tahoma"/>
                    </w:rPr>
                    <w:t>)</w:t>
                  </w:r>
                </w:p>
              </w:tc>
              <w:sdt>
                <w:sdtPr>
                  <w:rPr>
                    <w:rFonts w:ascii="Tahoma" w:hAnsi="Tahoma" w:cs="Tahoma"/>
                  </w:rPr>
                  <w:id w:val="-1983376129"/>
                  <w:placeholder>
                    <w:docPart w:val="2BC7F54A3CCD4E45ADFDEEE54DDE17CF"/>
                  </w:placeholder>
                  <w:date>
                    <w:dateFormat w:val="M.d.yyyy"/>
                    <w:lid w:val="en-US"/>
                    <w:storeMappedDataAs w:val="dateTime"/>
                    <w:calendar w:val="gregorian"/>
                  </w:date>
                </w:sdtPr>
                <w:sdtEndPr/>
                <w:sdtContent>
                  <w:tc>
                    <w:tcPr>
                      <w:tcW w:w="833" w:type="pct"/>
                      <w:shd w:val="clear" w:color="auto" w:fill="FF8021" w:themeFill="accent3"/>
                    </w:tcPr>
                    <w:p w:rsidR="00FA4FF5" w:rsidRPr="003561D1" w:rsidRDefault="00122575" w:rsidP="002049F2">
                      <w:pPr>
                        <w:pStyle w:val="TableText"/>
                        <w:rPr>
                          <w:rFonts w:ascii="Tahoma" w:hAnsi="Tahoma" w:cs="Tahoma"/>
                        </w:rPr>
                      </w:pPr>
                      <w:r w:rsidRPr="003561D1">
                        <w:rPr>
                          <w:rFonts w:ascii="Tahoma" w:hAnsi="Tahoma" w:cs="Tahoma"/>
                        </w:rPr>
                        <w:t>MỖI TUẦN</w:t>
                      </w:r>
                    </w:p>
                  </w:tc>
                </w:sdtContent>
              </w:sdt>
              <w:tc>
                <w:tcPr>
                  <w:tcW w:w="625" w:type="pct"/>
                  <w:shd w:val="clear" w:color="auto" w:fill="FF8021" w:themeFill="accent3"/>
                </w:tcPr>
                <w:p w:rsidR="00FA4FF5" w:rsidRPr="003561D1" w:rsidRDefault="00FA4FF5" w:rsidP="00FA4FF5">
                  <w:pPr>
                    <w:pStyle w:val="TableText"/>
                    <w:jc w:val="center"/>
                    <w:rPr>
                      <w:rFonts w:ascii="Tahoma" w:hAnsi="Tahoma" w:cs="Tahoma"/>
                    </w:rPr>
                  </w:pPr>
                  <w:r w:rsidRPr="003561D1">
                    <w:rPr>
                      <w:rFonts w:ascii="Tahoma" w:hAnsi="Tahoma" w:cs="Tahoma"/>
                    </w:rPr>
                    <w:t>45</w:t>
                  </w:r>
                </w:p>
              </w:tc>
              <w:tc>
                <w:tcPr>
                  <w:tcW w:w="972" w:type="pct"/>
                  <w:shd w:val="clear" w:color="auto" w:fill="FF8021" w:themeFill="accent3"/>
                </w:tcPr>
                <w:p w:rsidR="00FA4FF5" w:rsidRPr="003561D1" w:rsidRDefault="006D6C89" w:rsidP="00FA4FF5">
                  <w:pPr>
                    <w:pStyle w:val="TableText"/>
                    <w:jc w:val="center"/>
                    <w:rPr>
                      <w:rFonts w:ascii="Tahoma" w:hAnsi="Tahoma" w:cs="Tahoma"/>
                    </w:rPr>
                  </w:pPr>
                  <w:r w:rsidRPr="003561D1">
                    <w:rPr>
                      <w:rFonts w:ascii="Tahoma" w:hAnsi="Tahoma" w:cs="Tahoma"/>
                    </w:rPr>
                    <w:t>3 BUỔI/TUẦN</w:t>
                  </w:r>
                </w:p>
              </w:tc>
            </w:tr>
            <w:tr w:rsidR="005F041B" w:rsidRPr="003561D1" w:rsidTr="006D6C89">
              <w:trPr>
                <w:trHeight w:val="360"/>
                <w:jc w:val="center"/>
              </w:trPr>
              <w:tc>
                <w:tcPr>
                  <w:tcW w:w="2570" w:type="pct"/>
                  <w:shd w:val="clear" w:color="auto" w:fill="937CD0" w:themeFill="accent4"/>
                </w:tcPr>
                <w:p w:rsidR="00FA4FF5" w:rsidRPr="003561D1" w:rsidRDefault="005F041B" w:rsidP="002049F2">
                  <w:pPr>
                    <w:pStyle w:val="TableSubheading"/>
                    <w:rPr>
                      <w:rFonts w:ascii="Tahoma" w:hAnsi="Tahoma" w:cs="Tahoma"/>
                    </w:rPr>
                  </w:pPr>
                  <w:r w:rsidRPr="003561D1">
                    <w:rPr>
                      <w:rFonts w:ascii="Tahoma" w:hAnsi="Tahoma" w:cs="Tahoma"/>
                    </w:rPr>
                    <w:t>PRO-E/CREO (CƠ BẢN</w:t>
                  </w:r>
                  <w:r w:rsidR="00FA4FF5" w:rsidRPr="003561D1">
                    <w:rPr>
                      <w:rFonts w:ascii="Tahoma" w:hAnsi="Tahoma" w:cs="Tahoma"/>
                    </w:rPr>
                    <w:t>)</w:t>
                  </w:r>
                </w:p>
              </w:tc>
              <w:sdt>
                <w:sdtPr>
                  <w:rPr>
                    <w:rFonts w:ascii="Tahoma" w:hAnsi="Tahoma" w:cs="Tahoma"/>
                  </w:rPr>
                  <w:id w:val="-1026171666"/>
                  <w:placeholder>
                    <w:docPart w:val="830328C437F94C099D84ADBAEF441D5B"/>
                  </w:placeholder>
                  <w:date>
                    <w:dateFormat w:val="M.d.yyyy"/>
                    <w:lid w:val="en-US"/>
                    <w:storeMappedDataAs w:val="dateTime"/>
                    <w:calendar w:val="gregorian"/>
                  </w:date>
                </w:sdtPr>
                <w:sdtEndPr/>
                <w:sdtContent>
                  <w:tc>
                    <w:tcPr>
                      <w:tcW w:w="833" w:type="pct"/>
                      <w:shd w:val="clear" w:color="auto" w:fill="937CD0" w:themeFill="accent4"/>
                    </w:tcPr>
                    <w:p w:rsidR="00FA4FF5" w:rsidRPr="003561D1" w:rsidRDefault="00122575" w:rsidP="002049F2">
                      <w:pPr>
                        <w:pStyle w:val="TableText"/>
                        <w:rPr>
                          <w:rFonts w:ascii="Tahoma" w:hAnsi="Tahoma" w:cs="Tahoma"/>
                        </w:rPr>
                      </w:pPr>
                      <w:r w:rsidRPr="003561D1">
                        <w:rPr>
                          <w:rFonts w:ascii="Tahoma" w:hAnsi="Tahoma" w:cs="Tahoma"/>
                        </w:rPr>
                        <w:t>MỖI TUẦN</w:t>
                      </w:r>
                    </w:p>
                  </w:tc>
                </w:sdtContent>
              </w:sdt>
              <w:tc>
                <w:tcPr>
                  <w:tcW w:w="625" w:type="pct"/>
                  <w:shd w:val="clear" w:color="auto" w:fill="937CD0" w:themeFill="accent4"/>
                </w:tcPr>
                <w:p w:rsidR="00FA4FF5" w:rsidRPr="003561D1" w:rsidRDefault="00FA4FF5" w:rsidP="00FA4FF5">
                  <w:pPr>
                    <w:pStyle w:val="TableText"/>
                    <w:jc w:val="center"/>
                    <w:rPr>
                      <w:rFonts w:ascii="Tahoma" w:hAnsi="Tahoma" w:cs="Tahoma"/>
                    </w:rPr>
                  </w:pPr>
                  <w:r w:rsidRPr="003561D1">
                    <w:rPr>
                      <w:rFonts w:ascii="Tahoma" w:hAnsi="Tahoma" w:cs="Tahoma"/>
                    </w:rPr>
                    <w:t>45</w:t>
                  </w:r>
                </w:p>
              </w:tc>
              <w:tc>
                <w:tcPr>
                  <w:tcW w:w="972" w:type="pct"/>
                  <w:shd w:val="clear" w:color="auto" w:fill="937CD0" w:themeFill="accent4"/>
                </w:tcPr>
                <w:p w:rsidR="00FA4FF5" w:rsidRPr="003561D1" w:rsidRDefault="006D6C89" w:rsidP="00FA4FF5">
                  <w:pPr>
                    <w:pStyle w:val="TableText"/>
                    <w:jc w:val="center"/>
                    <w:rPr>
                      <w:rFonts w:ascii="Tahoma" w:hAnsi="Tahoma" w:cs="Tahoma"/>
                    </w:rPr>
                  </w:pPr>
                  <w:r w:rsidRPr="003561D1">
                    <w:rPr>
                      <w:rFonts w:ascii="Tahoma" w:hAnsi="Tahoma" w:cs="Tahoma"/>
                    </w:rPr>
                    <w:t>3 BUỔI/TUẦN</w:t>
                  </w:r>
                </w:p>
              </w:tc>
            </w:tr>
            <w:tr w:rsidR="005F041B" w:rsidRPr="003561D1" w:rsidTr="006D6C89">
              <w:trPr>
                <w:trHeight w:val="360"/>
                <w:jc w:val="center"/>
              </w:trPr>
              <w:tc>
                <w:tcPr>
                  <w:tcW w:w="2570" w:type="pct"/>
                  <w:shd w:val="clear" w:color="auto" w:fill="937CD0" w:themeFill="accent4"/>
                </w:tcPr>
                <w:p w:rsidR="00FA4FF5" w:rsidRPr="003561D1" w:rsidRDefault="005F041B" w:rsidP="002049F2">
                  <w:pPr>
                    <w:pStyle w:val="TableSubheading"/>
                    <w:rPr>
                      <w:rFonts w:ascii="Tahoma" w:hAnsi="Tahoma" w:cs="Tahoma"/>
                    </w:rPr>
                  </w:pPr>
                  <w:r w:rsidRPr="003561D1">
                    <w:rPr>
                      <w:rFonts w:ascii="Tahoma" w:hAnsi="Tahoma" w:cs="Tahoma"/>
                    </w:rPr>
                    <w:t>PRO-E/CREO (NÂNG CAO</w:t>
                  </w:r>
                  <w:r w:rsidR="00FA4FF5" w:rsidRPr="003561D1">
                    <w:rPr>
                      <w:rFonts w:ascii="Tahoma" w:hAnsi="Tahoma" w:cs="Tahoma"/>
                    </w:rPr>
                    <w:t>)</w:t>
                  </w:r>
                </w:p>
              </w:tc>
              <w:tc>
                <w:tcPr>
                  <w:tcW w:w="833" w:type="pct"/>
                  <w:shd w:val="clear" w:color="auto" w:fill="937CD0" w:themeFill="accent4"/>
                </w:tcPr>
                <w:p w:rsidR="00FA4FF5" w:rsidRPr="003561D1" w:rsidRDefault="006D6C89" w:rsidP="002049F2">
                  <w:pPr>
                    <w:pStyle w:val="TableText"/>
                    <w:rPr>
                      <w:rFonts w:ascii="Tahoma" w:hAnsi="Tahoma" w:cs="Tahoma"/>
                    </w:rPr>
                  </w:pPr>
                  <w:r w:rsidRPr="003561D1">
                    <w:rPr>
                      <w:rFonts w:ascii="Tahoma" w:hAnsi="Tahoma" w:cs="Tahoma"/>
                    </w:rPr>
                    <w:t>MỖI TUẦN</w:t>
                  </w:r>
                </w:p>
              </w:tc>
              <w:tc>
                <w:tcPr>
                  <w:tcW w:w="625" w:type="pct"/>
                  <w:shd w:val="clear" w:color="auto" w:fill="937CD0" w:themeFill="accent4"/>
                </w:tcPr>
                <w:p w:rsidR="00FA4FF5" w:rsidRPr="003561D1" w:rsidRDefault="00FA4FF5" w:rsidP="00FA4FF5">
                  <w:pPr>
                    <w:pStyle w:val="TableText"/>
                    <w:jc w:val="center"/>
                    <w:rPr>
                      <w:rFonts w:ascii="Tahoma" w:hAnsi="Tahoma" w:cs="Tahoma"/>
                    </w:rPr>
                  </w:pPr>
                  <w:r w:rsidRPr="003561D1">
                    <w:rPr>
                      <w:rFonts w:ascii="Tahoma" w:hAnsi="Tahoma" w:cs="Tahoma"/>
                    </w:rPr>
                    <w:t>45</w:t>
                  </w:r>
                </w:p>
              </w:tc>
              <w:tc>
                <w:tcPr>
                  <w:tcW w:w="972" w:type="pct"/>
                  <w:shd w:val="clear" w:color="auto" w:fill="937CD0" w:themeFill="accent4"/>
                </w:tcPr>
                <w:p w:rsidR="00FA4FF5" w:rsidRPr="003561D1" w:rsidRDefault="006D6C89" w:rsidP="00FA4FF5">
                  <w:pPr>
                    <w:pStyle w:val="TableText"/>
                    <w:jc w:val="center"/>
                    <w:rPr>
                      <w:rFonts w:ascii="Tahoma" w:hAnsi="Tahoma" w:cs="Tahoma"/>
                    </w:rPr>
                  </w:pPr>
                  <w:r w:rsidRPr="003561D1">
                    <w:rPr>
                      <w:rFonts w:ascii="Tahoma" w:hAnsi="Tahoma" w:cs="Tahoma"/>
                    </w:rPr>
                    <w:t>3 BUỔI/TUẦN</w:t>
                  </w:r>
                </w:p>
              </w:tc>
            </w:tr>
            <w:tr w:rsidR="005F041B" w:rsidRPr="003561D1" w:rsidTr="006D6C89">
              <w:trPr>
                <w:trHeight w:val="360"/>
                <w:jc w:val="center"/>
              </w:trPr>
              <w:tc>
                <w:tcPr>
                  <w:tcW w:w="2570" w:type="pct"/>
                  <w:shd w:val="clear" w:color="auto" w:fill="E84D81" w:themeFill="accent5"/>
                </w:tcPr>
                <w:p w:rsidR="00FA4FF5" w:rsidRPr="003561D1" w:rsidRDefault="005F041B" w:rsidP="002049F2">
                  <w:pPr>
                    <w:pStyle w:val="TableSubheading"/>
                    <w:rPr>
                      <w:rFonts w:ascii="Tahoma" w:hAnsi="Tahoma" w:cs="Tahoma"/>
                    </w:rPr>
                  </w:pPr>
                  <w:r w:rsidRPr="003561D1">
                    <w:rPr>
                      <w:rFonts w:ascii="Tahoma" w:hAnsi="Tahoma" w:cs="Tahoma"/>
                    </w:rPr>
                    <w:t>SOLIDWORKS (CƠ BẢN</w:t>
                  </w:r>
                  <w:r w:rsidR="00FA4FF5" w:rsidRPr="003561D1">
                    <w:rPr>
                      <w:rFonts w:ascii="Tahoma" w:hAnsi="Tahoma" w:cs="Tahoma"/>
                    </w:rPr>
                    <w:t>)</w:t>
                  </w:r>
                </w:p>
              </w:tc>
              <w:sdt>
                <w:sdtPr>
                  <w:rPr>
                    <w:rFonts w:ascii="Tahoma" w:hAnsi="Tahoma" w:cs="Tahoma"/>
                    <w:color w:val="auto"/>
                  </w:rPr>
                  <w:id w:val="-728225277"/>
                  <w:placeholder>
                    <w:docPart w:val="2C98A230B96E4F88887FD88B0AC28BD0"/>
                  </w:placeholder>
                  <w:date>
                    <w:dateFormat w:val="M.d.yyyy"/>
                    <w:lid w:val="en-US"/>
                    <w:storeMappedDataAs w:val="dateTime"/>
                    <w:calendar w:val="gregorian"/>
                  </w:date>
                </w:sdtPr>
                <w:sdtEndPr/>
                <w:sdtContent>
                  <w:tc>
                    <w:tcPr>
                      <w:tcW w:w="833" w:type="pct"/>
                      <w:shd w:val="clear" w:color="auto" w:fill="E84D81" w:themeFill="accent5"/>
                    </w:tcPr>
                    <w:p w:rsidR="00FA4FF5" w:rsidRPr="003561D1" w:rsidRDefault="00122575" w:rsidP="002049F2">
                      <w:pPr>
                        <w:pStyle w:val="TableText"/>
                        <w:rPr>
                          <w:rFonts w:ascii="Tahoma" w:hAnsi="Tahoma" w:cs="Tahoma"/>
                        </w:rPr>
                      </w:pPr>
                      <w:r w:rsidRPr="003561D1">
                        <w:rPr>
                          <w:rFonts w:ascii="Tahoma" w:hAnsi="Tahoma" w:cs="Tahoma"/>
                          <w:color w:val="auto"/>
                        </w:rPr>
                        <w:t>MỖI TUẦN</w:t>
                      </w:r>
                    </w:p>
                  </w:tc>
                </w:sdtContent>
              </w:sdt>
              <w:tc>
                <w:tcPr>
                  <w:tcW w:w="625" w:type="pct"/>
                  <w:shd w:val="clear" w:color="auto" w:fill="E84D81" w:themeFill="accent5"/>
                </w:tcPr>
                <w:p w:rsidR="00FA4FF5" w:rsidRPr="003561D1" w:rsidRDefault="00FA4FF5" w:rsidP="00FA4FF5">
                  <w:pPr>
                    <w:pStyle w:val="TableText"/>
                    <w:jc w:val="center"/>
                    <w:rPr>
                      <w:rFonts w:ascii="Tahoma" w:hAnsi="Tahoma" w:cs="Tahoma"/>
                    </w:rPr>
                  </w:pPr>
                  <w:r w:rsidRPr="003561D1">
                    <w:rPr>
                      <w:rFonts w:ascii="Tahoma" w:hAnsi="Tahoma" w:cs="Tahoma"/>
                    </w:rPr>
                    <w:t>45</w:t>
                  </w:r>
                </w:p>
              </w:tc>
              <w:tc>
                <w:tcPr>
                  <w:tcW w:w="972" w:type="pct"/>
                  <w:shd w:val="clear" w:color="auto" w:fill="E84D81" w:themeFill="accent5"/>
                </w:tcPr>
                <w:p w:rsidR="00FA4FF5" w:rsidRPr="003561D1" w:rsidRDefault="006D6C89" w:rsidP="00FA4FF5">
                  <w:pPr>
                    <w:pStyle w:val="TableText"/>
                    <w:jc w:val="center"/>
                    <w:rPr>
                      <w:rFonts w:ascii="Tahoma" w:hAnsi="Tahoma" w:cs="Tahoma"/>
                    </w:rPr>
                  </w:pPr>
                  <w:r w:rsidRPr="003561D1">
                    <w:rPr>
                      <w:rFonts w:ascii="Tahoma" w:hAnsi="Tahoma" w:cs="Tahoma"/>
                    </w:rPr>
                    <w:t>3 BUỔI/TUẦN</w:t>
                  </w:r>
                </w:p>
              </w:tc>
            </w:tr>
            <w:tr w:rsidR="005F041B" w:rsidRPr="003561D1" w:rsidTr="006D6C89">
              <w:trPr>
                <w:trHeight w:val="360"/>
                <w:jc w:val="center"/>
              </w:trPr>
              <w:tc>
                <w:tcPr>
                  <w:tcW w:w="2570" w:type="pct"/>
                  <w:shd w:val="clear" w:color="auto" w:fill="E84D81" w:themeFill="accent5"/>
                </w:tcPr>
                <w:p w:rsidR="00FA4FF5" w:rsidRPr="003561D1" w:rsidRDefault="005F041B" w:rsidP="00D4107E">
                  <w:pPr>
                    <w:pStyle w:val="TableSubheading"/>
                    <w:rPr>
                      <w:rFonts w:ascii="Tahoma" w:hAnsi="Tahoma" w:cs="Tahoma"/>
                    </w:rPr>
                  </w:pPr>
                  <w:r w:rsidRPr="003561D1">
                    <w:rPr>
                      <w:rFonts w:ascii="Tahoma" w:hAnsi="Tahoma" w:cs="Tahoma"/>
                    </w:rPr>
                    <w:t>SOLIDWORKS (NÂNG CAO</w:t>
                  </w:r>
                  <w:r w:rsidR="00FA4FF5" w:rsidRPr="003561D1">
                    <w:rPr>
                      <w:rFonts w:ascii="Tahoma" w:hAnsi="Tahoma" w:cs="Tahoma"/>
                    </w:rPr>
                    <w:t>)</w:t>
                  </w:r>
                </w:p>
              </w:tc>
              <w:sdt>
                <w:sdtPr>
                  <w:rPr>
                    <w:rFonts w:ascii="Tahoma" w:hAnsi="Tahoma" w:cs="Tahoma"/>
                    <w:color w:val="auto"/>
                  </w:rPr>
                  <w:id w:val="-187305122"/>
                  <w:placeholder>
                    <w:docPart w:val="625A2D7D5D0C4909A22B3502C39D0395"/>
                  </w:placeholder>
                  <w:date>
                    <w:dateFormat w:val="M.d.yyyy"/>
                    <w:lid w:val="en-US"/>
                    <w:storeMappedDataAs w:val="dateTime"/>
                    <w:calendar w:val="gregorian"/>
                  </w:date>
                </w:sdtPr>
                <w:sdtEndPr/>
                <w:sdtContent>
                  <w:tc>
                    <w:tcPr>
                      <w:tcW w:w="833" w:type="pct"/>
                      <w:shd w:val="clear" w:color="auto" w:fill="E84D81" w:themeFill="accent5"/>
                    </w:tcPr>
                    <w:p w:rsidR="00FA4FF5" w:rsidRPr="003561D1" w:rsidRDefault="00122575">
                      <w:pPr>
                        <w:pStyle w:val="TableText"/>
                        <w:rPr>
                          <w:rFonts w:ascii="Tahoma" w:hAnsi="Tahoma" w:cs="Tahoma"/>
                        </w:rPr>
                      </w:pPr>
                      <w:r w:rsidRPr="003561D1">
                        <w:rPr>
                          <w:rFonts w:ascii="Tahoma" w:hAnsi="Tahoma" w:cs="Tahoma"/>
                          <w:color w:val="auto"/>
                        </w:rPr>
                        <w:t>MỖI TUẦN</w:t>
                      </w:r>
                    </w:p>
                  </w:tc>
                </w:sdtContent>
              </w:sdt>
              <w:tc>
                <w:tcPr>
                  <w:tcW w:w="625" w:type="pct"/>
                  <w:shd w:val="clear" w:color="auto" w:fill="E84D81" w:themeFill="accent5"/>
                </w:tcPr>
                <w:p w:rsidR="00FA4FF5" w:rsidRPr="003561D1" w:rsidRDefault="00FA4FF5" w:rsidP="00FA4FF5">
                  <w:pPr>
                    <w:pStyle w:val="TableText"/>
                    <w:jc w:val="center"/>
                    <w:rPr>
                      <w:rFonts w:ascii="Tahoma" w:hAnsi="Tahoma" w:cs="Tahoma"/>
                    </w:rPr>
                  </w:pPr>
                  <w:r w:rsidRPr="003561D1">
                    <w:rPr>
                      <w:rFonts w:ascii="Tahoma" w:hAnsi="Tahoma" w:cs="Tahoma"/>
                    </w:rPr>
                    <w:t>45</w:t>
                  </w:r>
                </w:p>
              </w:tc>
              <w:tc>
                <w:tcPr>
                  <w:tcW w:w="972" w:type="pct"/>
                  <w:shd w:val="clear" w:color="auto" w:fill="E84D81" w:themeFill="accent5"/>
                </w:tcPr>
                <w:p w:rsidR="00FA4FF5" w:rsidRPr="003561D1" w:rsidRDefault="006D6C89" w:rsidP="00FA4FF5">
                  <w:pPr>
                    <w:pStyle w:val="TableText"/>
                    <w:jc w:val="center"/>
                    <w:rPr>
                      <w:rFonts w:ascii="Tahoma" w:hAnsi="Tahoma" w:cs="Tahoma"/>
                    </w:rPr>
                  </w:pPr>
                  <w:r w:rsidRPr="003561D1">
                    <w:rPr>
                      <w:rFonts w:ascii="Tahoma" w:hAnsi="Tahoma" w:cs="Tahoma"/>
                    </w:rPr>
                    <w:t>3 BUỔI/TUẦN</w:t>
                  </w:r>
                </w:p>
              </w:tc>
            </w:tr>
            <w:tr w:rsidR="005F041B" w:rsidRPr="003561D1" w:rsidTr="006D6C89">
              <w:trPr>
                <w:trHeight w:val="360"/>
                <w:jc w:val="center"/>
              </w:trPr>
              <w:tc>
                <w:tcPr>
                  <w:tcW w:w="2570" w:type="pct"/>
                  <w:shd w:val="clear" w:color="auto" w:fill="FFE099" w:themeFill="accent6" w:themeFillTint="66"/>
                </w:tcPr>
                <w:p w:rsidR="00FA4FF5" w:rsidRPr="003561D1" w:rsidRDefault="005F041B">
                  <w:pPr>
                    <w:pStyle w:val="TableSubheading"/>
                    <w:rPr>
                      <w:rFonts w:ascii="Tahoma" w:hAnsi="Tahoma" w:cs="Tahoma"/>
                    </w:rPr>
                  </w:pPr>
                  <w:r w:rsidRPr="003561D1">
                    <w:rPr>
                      <w:rFonts w:ascii="Tahoma" w:hAnsi="Tahoma" w:cs="Tahoma"/>
                    </w:rPr>
                    <w:t>MASTERCAM (CƠ BẢN</w:t>
                  </w:r>
                  <w:r w:rsidR="00FA4FF5" w:rsidRPr="003561D1">
                    <w:rPr>
                      <w:rFonts w:ascii="Tahoma" w:hAnsi="Tahoma" w:cs="Tahoma"/>
                    </w:rPr>
                    <w:t>)</w:t>
                  </w:r>
                </w:p>
              </w:tc>
              <w:sdt>
                <w:sdtPr>
                  <w:rPr>
                    <w:rFonts w:ascii="Tahoma" w:hAnsi="Tahoma" w:cs="Tahoma"/>
                    <w:color w:val="auto"/>
                  </w:rPr>
                  <w:id w:val="1205903970"/>
                  <w:placeholder>
                    <w:docPart w:val="2F9FA5A13D0649A7898562EECD88D392"/>
                  </w:placeholder>
                  <w:date>
                    <w:dateFormat w:val="M.d.yyyy"/>
                    <w:lid w:val="en-US"/>
                    <w:storeMappedDataAs w:val="dateTime"/>
                    <w:calendar w:val="gregorian"/>
                  </w:date>
                </w:sdtPr>
                <w:sdtEndPr/>
                <w:sdtContent>
                  <w:tc>
                    <w:tcPr>
                      <w:tcW w:w="833" w:type="pct"/>
                      <w:shd w:val="clear" w:color="auto" w:fill="FFE099" w:themeFill="accent6" w:themeFillTint="66"/>
                    </w:tcPr>
                    <w:p w:rsidR="00FA4FF5" w:rsidRPr="003561D1" w:rsidRDefault="00122575">
                      <w:pPr>
                        <w:pStyle w:val="TableText"/>
                        <w:rPr>
                          <w:rFonts w:ascii="Tahoma" w:hAnsi="Tahoma" w:cs="Tahoma"/>
                          <w:color w:val="auto"/>
                        </w:rPr>
                      </w:pPr>
                      <w:r w:rsidRPr="003561D1">
                        <w:rPr>
                          <w:rFonts w:ascii="Tahoma" w:hAnsi="Tahoma" w:cs="Tahoma"/>
                          <w:color w:val="auto"/>
                        </w:rPr>
                        <w:t>MỖI TUẦN</w:t>
                      </w:r>
                    </w:p>
                  </w:tc>
                </w:sdtContent>
              </w:sdt>
              <w:tc>
                <w:tcPr>
                  <w:tcW w:w="625" w:type="pct"/>
                  <w:shd w:val="clear" w:color="auto" w:fill="FFE099" w:themeFill="accent6" w:themeFillTint="66"/>
                </w:tcPr>
                <w:p w:rsidR="00FA4FF5" w:rsidRPr="003561D1" w:rsidRDefault="00FA4FF5" w:rsidP="00FA4FF5">
                  <w:pPr>
                    <w:pStyle w:val="TableText"/>
                    <w:jc w:val="center"/>
                    <w:rPr>
                      <w:rFonts w:ascii="Tahoma" w:hAnsi="Tahoma" w:cs="Tahoma"/>
                    </w:rPr>
                  </w:pPr>
                  <w:r w:rsidRPr="003561D1">
                    <w:rPr>
                      <w:rFonts w:ascii="Tahoma" w:hAnsi="Tahoma" w:cs="Tahoma"/>
                    </w:rPr>
                    <w:t>45</w:t>
                  </w:r>
                </w:p>
              </w:tc>
              <w:tc>
                <w:tcPr>
                  <w:tcW w:w="972" w:type="pct"/>
                  <w:shd w:val="clear" w:color="auto" w:fill="FFE099" w:themeFill="accent6" w:themeFillTint="66"/>
                </w:tcPr>
                <w:p w:rsidR="00FA4FF5" w:rsidRPr="003561D1" w:rsidRDefault="006D6C89" w:rsidP="00FA4FF5">
                  <w:pPr>
                    <w:pStyle w:val="TableText"/>
                    <w:jc w:val="center"/>
                    <w:rPr>
                      <w:rFonts w:ascii="Tahoma" w:hAnsi="Tahoma" w:cs="Tahoma"/>
                    </w:rPr>
                  </w:pPr>
                  <w:r w:rsidRPr="003561D1">
                    <w:rPr>
                      <w:rFonts w:ascii="Tahoma" w:hAnsi="Tahoma" w:cs="Tahoma"/>
                    </w:rPr>
                    <w:t>3 BUỔI/TUẦN</w:t>
                  </w:r>
                </w:p>
              </w:tc>
            </w:tr>
            <w:tr w:rsidR="005F041B" w:rsidRPr="003561D1" w:rsidTr="006D6C89">
              <w:trPr>
                <w:trHeight w:val="360"/>
                <w:jc w:val="center"/>
              </w:trPr>
              <w:tc>
                <w:tcPr>
                  <w:tcW w:w="2570" w:type="pct"/>
                  <w:shd w:val="clear" w:color="auto" w:fill="FFE099" w:themeFill="accent6" w:themeFillTint="66"/>
                </w:tcPr>
                <w:p w:rsidR="00FA4FF5" w:rsidRPr="003561D1" w:rsidRDefault="005F041B">
                  <w:pPr>
                    <w:pStyle w:val="TableSubheading"/>
                    <w:rPr>
                      <w:rFonts w:ascii="Tahoma" w:hAnsi="Tahoma" w:cs="Tahoma"/>
                    </w:rPr>
                  </w:pPr>
                  <w:r w:rsidRPr="003561D1">
                    <w:rPr>
                      <w:rFonts w:ascii="Tahoma" w:hAnsi="Tahoma" w:cs="Tahoma"/>
                    </w:rPr>
                    <w:t>MASTERCAM (NÂNG CAO</w:t>
                  </w:r>
                  <w:r w:rsidR="00FA4FF5" w:rsidRPr="003561D1">
                    <w:rPr>
                      <w:rFonts w:ascii="Tahoma" w:hAnsi="Tahoma" w:cs="Tahoma"/>
                    </w:rPr>
                    <w:t>)</w:t>
                  </w:r>
                </w:p>
              </w:tc>
              <w:sdt>
                <w:sdtPr>
                  <w:rPr>
                    <w:rFonts w:ascii="Tahoma" w:hAnsi="Tahoma" w:cs="Tahoma"/>
                    <w:color w:val="auto"/>
                  </w:rPr>
                  <w:id w:val="180321259"/>
                  <w:placeholder>
                    <w:docPart w:val="C77E32EFBF634E9FBB0B822D14E39973"/>
                  </w:placeholder>
                  <w:date>
                    <w:dateFormat w:val="M.d.yyyy"/>
                    <w:lid w:val="en-US"/>
                    <w:storeMappedDataAs w:val="dateTime"/>
                    <w:calendar w:val="gregorian"/>
                  </w:date>
                </w:sdtPr>
                <w:sdtEndPr/>
                <w:sdtContent>
                  <w:tc>
                    <w:tcPr>
                      <w:tcW w:w="833" w:type="pct"/>
                      <w:shd w:val="clear" w:color="auto" w:fill="FFE099" w:themeFill="accent6" w:themeFillTint="66"/>
                    </w:tcPr>
                    <w:p w:rsidR="00FA4FF5" w:rsidRPr="003561D1" w:rsidRDefault="00122575">
                      <w:pPr>
                        <w:pStyle w:val="TableText"/>
                        <w:rPr>
                          <w:rFonts w:ascii="Tahoma" w:hAnsi="Tahoma" w:cs="Tahoma"/>
                          <w:color w:val="auto"/>
                        </w:rPr>
                      </w:pPr>
                      <w:r w:rsidRPr="003561D1">
                        <w:rPr>
                          <w:rFonts w:ascii="Tahoma" w:hAnsi="Tahoma" w:cs="Tahoma"/>
                          <w:color w:val="auto"/>
                        </w:rPr>
                        <w:t>MỖI TUẦN</w:t>
                      </w:r>
                    </w:p>
                  </w:tc>
                </w:sdtContent>
              </w:sdt>
              <w:tc>
                <w:tcPr>
                  <w:tcW w:w="625" w:type="pct"/>
                  <w:shd w:val="clear" w:color="auto" w:fill="FFE099" w:themeFill="accent6" w:themeFillTint="66"/>
                </w:tcPr>
                <w:p w:rsidR="00FA4FF5" w:rsidRPr="003561D1" w:rsidRDefault="00FA4FF5" w:rsidP="00FA4FF5">
                  <w:pPr>
                    <w:pStyle w:val="TableText"/>
                    <w:jc w:val="center"/>
                    <w:rPr>
                      <w:rFonts w:ascii="Tahoma" w:hAnsi="Tahoma" w:cs="Tahoma"/>
                    </w:rPr>
                  </w:pPr>
                  <w:r w:rsidRPr="003561D1">
                    <w:rPr>
                      <w:rFonts w:ascii="Tahoma" w:hAnsi="Tahoma" w:cs="Tahoma"/>
                    </w:rPr>
                    <w:t>45</w:t>
                  </w:r>
                </w:p>
              </w:tc>
              <w:tc>
                <w:tcPr>
                  <w:tcW w:w="972" w:type="pct"/>
                  <w:shd w:val="clear" w:color="auto" w:fill="FFE099" w:themeFill="accent6" w:themeFillTint="66"/>
                </w:tcPr>
                <w:p w:rsidR="00FA4FF5" w:rsidRPr="003561D1" w:rsidRDefault="006D6C89" w:rsidP="00FA4FF5">
                  <w:pPr>
                    <w:pStyle w:val="TableText"/>
                    <w:jc w:val="center"/>
                    <w:rPr>
                      <w:rFonts w:ascii="Tahoma" w:hAnsi="Tahoma" w:cs="Tahoma"/>
                    </w:rPr>
                  </w:pPr>
                  <w:r w:rsidRPr="003561D1">
                    <w:rPr>
                      <w:rFonts w:ascii="Tahoma" w:hAnsi="Tahoma" w:cs="Tahoma"/>
                    </w:rPr>
                    <w:t>3 BUỔI/TUẦN</w:t>
                  </w:r>
                </w:p>
              </w:tc>
            </w:tr>
            <w:tr w:rsidR="005F041B" w:rsidRPr="003561D1" w:rsidTr="006D6C89">
              <w:trPr>
                <w:trHeight w:val="360"/>
                <w:jc w:val="center"/>
              </w:trPr>
              <w:tc>
                <w:tcPr>
                  <w:tcW w:w="2570" w:type="pct"/>
                  <w:shd w:val="clear" w:color="auto" w:fill="F5B7CC" w:themeFill="accent5" w:themeFillTint="66"/>
                </w:tcPr>
                <w:p w:rsidR="00FA4FF5" w:rsidRPr="003561D1" w:rsidRDefault="00FA4FF5" w:rsidP="00D4107E">
                  <w:pPr>
                    <w:pStyle w:val="TableSubheading"/>
                    <w:rPr>
                      <w:rFonts w:ascii="Tahoma" w:hAnsi="Tahoma" w:cs="Tahoma"/>
                    </w:rPr>
                  </w:pPr>
                  <w:r w:rsidRPr="003561D1">
                    <w:rPr>
                      <w:rFonts w:ascii="Tahoma" w:hAnsi="Tahoma" w:cs="Tahoma"/>
                    </w:rPr>
                    <w:t xml:space="preserve">CATIA </w:t>
                  </w:r>
                  <w:r w:rsidR="005F041B" w:rsidRPr="003561D1">
                    <w:rPr>
                      <w:rFonts w:ascii="Tahoma" w:hAnsi="Tahoma" w:cs="Tahoma"/>
                    </w:rPr>
                    <w:t>(CƠ BẢN</w:t>
                  </w:r>
                  <w:r w:rsidRPr="003561D1">
                    <w:rPr>
                      <w:rFonts w:ascii="Tahoma" w:hAnsi="Tahoma" w:cs="Tahoma"/>
                    </w:rPr>
                    <w:t>)</w:t>
                  </w:r>
                </w:p>
              </w:tc>
              <w:sdt>
                <w:sdtPr>
                  <w:rPr>
                    <w:rFonts w:ascii="Tahoma" w:hAnsi="Tahoma" w:cs="Tahoma"/>
                    <w:color w:val="auto"/>
                  </w:rPr>
                  <w:id w:val="-1133400383"/>
                  <w:placeholder>
                    <w:docPart w:val="625A2D7D5D0C4909A22B3502C39D0395"/>
                  </w:placeholder>
                  <w:date>
                    <w:dateFormat w:val="M.d.yyyy"/>
                    <w:lid w:val="en-US"/>
                    <w:storeMappedDataAs w:val="dateTime"/>
                    <w:calendar w:val="gregorian"/>
                  </w:date>
                </w:sdtPr>
                <w:sdtEndPr/>
                <w:sdtContent>
                  <w:tc>
                    <w:tcPr>
                      <w:tcW w:w="833" w:type="pct"/>
                      <w:shd w:val="clear" w:color="auto" w:fill="F5B7CC" w:themeFill="accent5" w:themeFillTint="66"/>
                    </w:tcPr>
                    <w:p w:rsidR="00FA4FF5" w:rsidRPr="003561D1" w:rsidRDefault="00122575" w:rsidP="006D6C89">
                      <w:pPr>
                        <w:pStyle w:val="TableText"/>
                        <w:rPr>
                          <w:rFonts w:ascii="Tahoma" w:hAnsi="Tahoma" w:cs="Tahoma"/>
                        </w:rPr>
                      </w:pPr>
                      <w:r w:rsidRPr="003561D1">
                        <w:rPr>
                          <w:rFonts w:ascii="Tahoma" w:hAnsi="Tahoma" w:cs="Tahoma"/>
                          <w:color w:val="auto"/>
                        </w:rPr>
                        <w:t xml:space="preserve">MỖI TUẦN </w:t>
                      </w:r>
                    </w:p>
                  </w:tc>
                </w:sdtContent>
              </w:sdt>
              <w:tc>
                <w:tcPr>
                  <w:tcW w:w="625" w:type="pct"/>
                  <w:shd w:val="clear" w:color="auto" w:fill="F5B7CC" w:themeFill="accent5" w:themeFillTint="66"/>
                </w:tcPr>
                <w:p w:rsidR="00FA4FF5" w:rsidRPr="003561D1" w:rsidRDefault="00FA4FF5" w:rsidP="00FA4FF5">
                  <w:pPr>
                    <w:pStyle w:val="TableText"/>
                    <w:jc w:val="center"/>
                    <w:rPr>
                      <w:rFonts w:ascii="Tahoma" w:hAnsi="Tahoma" w:cs="Tahoma"/>
                    </w:rPr>
                  </w:pPr>
                  <w:r w:rsidRPr="003561D1">
                    <w:rPr>
                      <w:rFonts w:ascii="Tahoma" w:hAnsi="Tahoma" w:cs="Tahoma"/>
                    </w:rPr>
                    <w:t>45</w:t>
                  </w:r>
                </w:p>
              </w:tc>
              <w:tc>
                <w:tcPr>
                  <w:tcW w:w="972" w:type="pct"/>
                  <w:shd w:val="clear" w:color="auto" w:fill="F5B7CC" w:themeFill="accent5" w:themeFillTint="66"/>
                </w:tcPr>
                <w:p w:rsidR="00FA4FF5" w:rsidRPr="003561D1" w:rsidRDefault="006D6C89" w:rsidP="00FA4FF5">
                  <w:pPr>
                    <w:pStyle w:val="TableText"/>
                    <w:jc w:val="center"/>
                    <w:rPr>
                      <w:rFonts w:ascii="Tahoma" w:hAnsi="Tahoma" w:cs="Tahoma"/>
                    </w:rPr>
                  </w:pPr>
                  <w:r w:rsidRPr="003561D1">
                    <w:rPr>
                      <w:rFonts w:ascii="Tahoma" w:hAnsi="Tahoma" w:cs="Tahoma"/>
                    </w:rPr>
                    <w:t>3 BUỔI/TUẦN</w:t>
                  </w:r>
                </w:p>
              </w:tc>
            </w:tr>
            <w:tr w:rsidR="005F041B" w:rsidRPr="003561D1" w:rsidTr="006D6C89">
              <w:trPr>
                <w:trHeight w:val="360"/>
                <w:jc w:val="center"/>
              </w:trPr>
              <w:tc>
                <w:tcPr>
                  <w:tcW w:w="2570" w:type="pct"/>
                  <w:shd w:val="clear" w:color="auto" w:fill="F5B7CC" w:themeFill="accent5" w:themeFillTint="66"/>
                </w:tcPr>
                <w:p w:rsidR="00FA4FF5" w:rsidRPr="003561D1" w:rsidRDefault="005F041B" w:rsidP="00D4107E">
                  <w:pPr>
                    <w:pStyle w:val="TableSubheading"/>
                    <w:rPr>
                      <w:rFonts w:ascii="Tahoma" w:hAnsi="Tahoma" w:cs="Tahoma"/>
                    </w:rPr>
                  </w:pPr>
                  <w:r w:rsidRPr="003561D1">
                    <w:rPr>
                      <w:rFonts w:ascii="Tahoma" w:hAnsi="Tahoma" w:cs="Tahoma"/>
                    </w:rPr>
                    <w:t>CATIA (NÂNG CAO</w:t>
                  </w:r>
                  <w:r w:rsidR="00FA4FF5" w:rsidRPr="003561D1">
                    <w:rPr>
                      <w:rFonts w:ascii="Tahoma" w:hAnsi="Tahoma" w:cs="Tahoma"/>
                    </w:rPr>
                    <w:t>)</w:t>
                  </w:r>
                </w:p>
              </w:tc>
              <w:sdt>
                <w:sdtPr>
                  <w:rPr>
                    <w:rFonts w:ascii="Tahoma" w:hAnsi="Tahoma" w:cs="Tahoma"/>
                    <w:color w:val="auto"/>
                  </w:rPr>
                  <w:id w:val="-1956396101"/>
                  <w:placeholder>
                    <w:docPart w:val="625A2D7D5D0C4909A22B3502C39D0395"/>
                  </w:placeholder>
                  <w:date>
                    <w:dateFormat w:val="M.d.yyyy"/>
                    <w:lid w:val="en-US"/>
                    <w:storeMappedDataAs w:val="dateTime"/>
                    <w:calendar w:val="gregorian"/>
                  </w:date>
                </w:sdtPr>
                <w:sdtEndPr/>
                <w:sdtContent>
                  <w:tc>
                    <w:tcPr>
                      <w:tcW w:w="833" w:type="pct"/>
                      <w:shd w:val="clear" w:color="auto" w:fill="F5B7CC" w:themeFill="accent5" w:themeFillTint="66"/>
                    </w:tcPr>
                    <w:p w:rsidR="00FA4FF5" w:rsidRPr="003561D1" w:rsidRDefault="00122575">
                      <w:pPr>
                        <w:pStyle w:val="TableText"/>
                        <w:rPr>
                          <w:rFonts w:ascii="Tahoma" w:hAnsi="Tahoma" w:cs="Tahoma"/>
                        </w:rPr>
                      </w:pPr>
                      <w:r w:rsidRPr="003561D1">
                        <w:rPr>
                          <w:rFonts w:ascii="Tahoma" w:hAnsi="Tahoma" w:cs="Tahoma"/>
                          <w:color w:val="auto"/>
                        </w:rPr>
                        <w:t>MỖI TUẦN</w:t>
                      </w:r>
                    </w:p>
                  </w:tc>
                </w:sdtContent>
              </w:sdt>
              <w:tc>
                <w:tcPr>
                  <w:tcW w:w="625" w:type="pct"/>
                  <w:shd w:val="clear" w:color="auto" w:fill="F5B7CC" w:themeFill="accent5" w:themeFillTint="66"/>
                </w:tcPr>
                <w:p w:rsidR="00FA4FF5" w:rsidRPr="003561D1" w:rsidRDefault="00FA4FF5" w:rsidP="00FA4FF5">
                  <w:pPr>
                    <w:pStyle w:val="TableText"/>
                    <w:jc w:val="center"/>
                    <w:rPr>
                      <w:rFonts w:ascii="Tahoma" w:hAnsi="Tahoma" w:cs="Tahoma"/>
                    </w:rPr>
                  </w:pPr>
                  <w:r w:rsidRPr="003561D1">
                    <w:rPr>
                      <w:rFonts w:ascii="Tahoma" w:hAnsi="Tahoma" w:cs="Tahoma"/>
                    </w:rPr>
                    <w:t>45</w:t>
                  </w:r>
                </w:p>
              </w:tc>
              <w:tc>
                <w:tcPr>
                  <w:tcW w:w="972" w:type="pct"/>
                  <w:shd w:val="clear" w:color="auto" w:fill="F5B7CC" w:themeFill="accent5" w:themeFillTint="66"/>
                </w:tcPr>
                <w:p w:rsidR="00FA4FF5" w:rsidRPr="003561D1" w:rsidRDefault="006D6C89" w:rsidP="00FA4FF5">
                  <w:pPr>
                    <w:pStyle w:val="TableText"/>
                    <w:jc w:val="center"/>
                    <w:rPr>
                      <w:rFonts w:ascii="Tahoma" w:hAnsi="Tahoma" w:cs="Tahoma"/>
                    </w:rPr>
                  </w:pPr>
                  <w:r w:rsidRPr="003561D1">
                    <w:rPr>
                      <w:rFonts w:ascii="Tahoma" w:hAnsi="Tahoma" w:cs="Tahoma"/>
                    </w:rPr>
                    <w:t>3 BUỔI/TUẦN</w:t>
                  </w:r>
                </w:p>
              </w:tc>
            </w:tr>
            <w:tr w:rsidR="005F041B" w:rsidRPr="003561D1" w:rsidTr="006D6C89">
              <w:trPr>
                <w:trHeight w:val="360"/>
                <w:jc w:val="center"/>
              </w:trPr>
              <w:tc>
                <w:tcPr>
                  <w:tcW w:w="2570" w:type="pct"/>
                  <w:shd w:val="clear" w:color="auto" w:fill="FFCCA6" w:themeFill="accent3" w:themeFillTint="66"/>
                </w:tcPr>
                <w:p w:rsidR="00FA4FF5" w:rsidRPr="003561D1" w:rsidRDefault="00FA4FF5">
                  <w:pPr>
                    <w:pStyle w:val="TableSubheading"/>
                    <w:rPr>
                      <w:rFonts w:ascii="Tahoma" w:hAnsi="Tahoma" w:cs="Tahoma"/>
                    </w:rPr>
                  </w:pPr>
                  <w:r w:rsidRPr="003561D1">
                    <w:rPr>
                      <w:rFonts w:ascii="Tahoma" w:hAnsi="Tahoma" w:cs="Tahoma"/>
                    </w:rPr>
                    <w:t xml:space="preserve">NX UNIGRAPHICS </w:t>
                  </w:r>
                </w:p>
              </w:tc>
              <w:sdt>
                <w:sdtPr>
                  <w:rPr>
                    <w:rFonts w:ascii="Tahoma" w:hAnsi="Tahoma" w:cs="Tahoma"/>
                    <w:color w:val="auto"/>
                  </w:rPr>
                  <w:id w:val="890688167"/>
                  <w:placeholder>
                    <w:docPart w:val="625A2D7D5D0C4909A22B3502C39D0395"/>
                  </w:placeholder>
                  <w:date>
                    <w:dateFormat w:val="M.d.yyyy"/>
                    <w:lid w:val="en-US"/>
                    <w:storeMappedDataAs w:val="dateTime"/>
                    <w:calendar w:val="gregorian"/>
                  </w:date>
                </w:sdtPr>
                <w:sdtEndPr/>
                <w:sdtContent>
                  <w:tc>
                    <w:tcPr>
                      <w:tcW w:w="833" w:type="pct"/>
                      <w:shd w:val="clear" w:color="auto" w:fill="FFCCA6" w:themeFill="accent3" w:themeFillTint="66"/>
                    </w:tcPr>
                    <w:p w:rsidR="00FA4FF5" w:rsidRPr="003561D1" w:rsidRDefault="00122575">
                      <w:pPr>
                        <w:pStyle w:val="TableText"/>
                        <w:rPr>
                          <w:rFonts w:ascii="Tahoma" w:hAnsi="Tahoma" w:cs="Tahoma"/>
                        </w:rPr>
                      </w:pPr>
                      <w:r w:rsidRPr="003561D1">
                        <w:rPr>
                          <w:rFonts w:ascii="Tahoma" w:hAnsi="Tahoma" w:cs="Tahoma"/>
                          <w:color w:val="auto"/>
                        </w:rPr>
                        <w:t>MỖI TUẦN</w:t>
                      </w:r>
                    </w:p>
                  </w:tc>
                </w:sdtContent>
              </w:sdt>
              <w:tc>
                <w:tcPr>
                  <w:tcW w:w="625" w:type="pct"/>
                  <w:shd w:val="clear" w:color="auto" w:fill="FFCCA6" w:themeFill="accent3" w:themeFillTint="66"/>
                </w:tcPr>
                <w:p w:rsidR="00FA4FF5" w:rsidRPr="003561D1" w:rsidRDefault="00FA4FF5" w:rsidP="00FA4FF5">
                  <w:pPr>
                    <w:pStyle w:val="TableText"/>
                    <w:jc w:val="center"/>
                    <w:rPr>
                      <w:rFonts w:ascii="Tahoma" w:hAnsi="Tahoma" w:cs="Tahoma"/>
                    </w:rPr>
                  </w:pPr>
                  <w:r w:rsidRPr="003561D1">
                    <w:rPr>
                      <w:rFonts w:ascii="Tahoma" w:hAnsi="Tahoma" w:cs="Tahoma"/>
                    </w:rPr>
                    <w:t>45</w:t>
                  </w:r>
                </w:p>
              </w:tc>
              <w:tc>
                <w:tcPr>
                  <w:tcW w:w="972" w:type="pct"/>
                  <w:shd w:val="clear" w:color="auto" w:fill="FFCCA6" w:themeFill="accent3" w:themeFillTint="66"/>
                </w:tcPr>
                <w:p w:rsidR="00FA4FF5" w:rsidRPr="003561D1" w:rsidRDefault="006D6C89" w:rsidP="00FA4FF5">
                  <w:pPr>
                    <w:pStyle w:val="TableText"/>
                    <w:jc w:val="center"/>
                    <w:rPr>
                      <w:rFonts w:ascii="Tahoma" w:hAnsi="Tahoma" w:cs="Tahoma"/>
                    </w:rPr>
                  </w:pPr>
                  <w:r w:rsidRPr="003561D1">
                    <w:rPr>
                      <w:rFonts w:ascii="Tahoma" w:hAnsi="Tahoma" w:cs="Tahoma"/>
                    </w:rPr>
                    <w:t>3 BUỔI/TUẦN</w:t>
                  </w:r>
                </w:p>
              </w:tc>
            </w:tr>
            <w:tr w:rsidR="005F041B" w:rsidRPr="003561D1" w:rsidTr="006D6C89">
              <w:trPr>
                <w:trHeight w:val="360"/>
                <w:jc w:val="center"/>
              </w:trPr>
              <w:tc>
                <w:tcPr>
                  <w:tcW w:w="2570" w:type="pct"/>
                  <w:shd w:val="clear" w:color="auto" w:fill="C6EFAE" w:themeFill="accent2" w:themeFillTint="66"/>
                </w:tcPr>
                <w:p w:rsidR="00FA4FF5" w:rsidRPr="003561D1" w:rsidRDefault="006D6C89" w:rsidP="006D6C89">
                  <w:pPr>
                    <w:pStyle w:val="TableSubheading"/>
                    <w:rPr>
                      <w:rFonts w:ascii="Tahoma" w:hAnsi="Tahoma" w:cs="Tahoma"/>
                    </w:rPr>
                  </w:pPr>
                  <w:r w:rsidRPr="003561D1">
                    <w:rPr>
                      <w:rFonts w:ascii="Tahoma" w:hAnsi="Tahoma" w:cs="Tahoma"/>
                    </w:rPr>
                    <w:t xml:space="preserve">THỰC TẬP CNC </w:t>
                  </w:r>
                  <w:r w:rsidR="005F041B" w:rsidRPr="003561D1">
                    <w:rPr>
                      <w:rFonts w:ascii="Tahoma" w:hAnsi="Tahoma" w:cs="Tahoma"/>
                    </w:rPr>
                    <w:t>(CƠ BẢN</w:t>
                  </w:r>
                  <w:r w:rsidR="00FA4FF5" w:rsidRPr="003561D1">
                    <w:rPr>
                      <w:rFonts w:ascii="Tahoma" w:hAnsi="Tahoma" w:cs="Tahoma"/>
                    </w:rPr>
                    <w:t>)</w:t>
                  </w:r>
                </w:p>
              </w:tc>
              <w:sdt>
                <w:sdtPr>
                  <w:rPr>
                    <w:rFonts w:ascii="Tahoma" w:hAnsi="Tahoma" w:cs="Tahoma"/>
                    <w:color w:val="auto"/>
                  </w:rPr>
                  <w:id w:val="-5908861"/>
                  <w:placeholder>
                    <w:docPart w:val="56CC44A78C1E433AA470ABAE78B8BAF1"/>
                  </w:placeholder>
                  <w:date>
                    <w:dateFormat w:val="M.d.yyyy"/>
                    <w:lid w:val="en-US"/>
                    <w:storeMappedDataAs w:val="dateTime"/>
                    <w:calendar w:val="gregorian"/>
                  </w:date>
                </w:sdtPr>
                <w:sdtEndPr/>
                <w:sdtContent>
                  <w:tc>
                    <w:tcPr>
                      <w:tcW w:w="833" w:type="pct"/>
                      <w:shd w:val="clear" w:color="auto" w:fill="C6EFAE" w:themeFill="accent2" w:themeFillTint="66"/>
                    </w:tcPr>
                    <w:p w:rsidR="00FA4FF5" w:rsidRPr="003561D1" w:rsidRDefault="00122575">
                      <w:pPr>
                        <w:pStyle w:val="TableText"/>
                        <w:rPr>
                          <w:rFonts w:ascii="Tahoma" w:hAnsi="Tahoma" w:cs="Tahoma"/>
                          <w:color w:val="auto"/>
                        </w:rPr>
                      </w:pPr>
                      <w:r w:rsidRPr="003561D1">
                        <w:rPr>
                          <w:rFonts w:ascii="Tahoma" w:hAnsi="Tahoma" w:cs="Tahoma"/>
                          <w:color w:val="auto"/>
                        </w:rPr>
                        <w:t>MỖI TUẦN</w:t>
                      </w:r>
                    </w:p>
                  </w:tc>
                </w:sdtContent>
              </w:sdt>
              <w:tc>
                <w:tcPr>
                  <w:tcW w:w="625" w:type="pct"/>
                  <w:shd w:val="clear" w:color="auto" w:fill="C6EFAE" w:themeFill="accent2" w:themeFillTint="66"/>
                </w:tcPr>
                <w:p w:rsidR="00FA4FF5" w:rsidRPr="003561D1" w:rsidRDefault="00FA4FF5" w:rsidP="00FA4FF5">
                  <w:pPr>
                    <w:pStyle w:val="TableText"/>
                    <w:jc w:val="center"/>
                    <w:rPr>
                      <w:rFonts w:ascii="Tahoma" w:hAnsi="Tahoma" w:cs="Tahoma"/>
                    </w:rPr>
                  </w:pPr>
                  <w:r w:rsidRPr="003561D1">
                    <w:rPr>
                      <w:rFonts w:ascii="Tahoma" w:hAnsi="Tahoma" w:cs="Tahoma"/>
                    </w:rPr>
                    <w:t>45</w:t>
                  </w:r>
                </w:p>
              </w:tc>
              <w:tc>
                <w:tcPr>
                  <w:tcW w:w="972" w:type="pct"/>
                  <w:shd w:val="clear" w:color="auto" w:fill="C6EFAE" w:themeFill="accent2" w:themeFillTint="66"/>
                </w:tcPr>
                <w:p w:rsidR="00FA4FF5" w:rsidRPr="003561D1" w:rsidRDefault="006D6C89" w:rsidP="00FA4FF5">
                  <w:pPr>
                    <w:pStyle w:val="TableText"/>
                    <w:jc w:val="center"/>
                    <w:rPr>
                      <w:rFonts w:ascii="Tahoma" w:hAnsi="Tahoma" w:cs="Tahoma"/>
                    </w:rPr>
                  </w:pPr>
                  <w:r w:rsidRPr="003561D1">
                    <w:rPr>
                      <w:rFonts w:ascii="Tahoma" w:hAnsi="Tahoma" w:cs="Tahoma"/>
                    </w:rPr>
                    <w:t>3 BUỔI/TUẦN</w:t>
                  </w:r>
                </w:p>
              </w:tc>
            </w:tr>
            <w:tr w:rsidR="005F041B" w:rsidRPr="003561D1" w:rsidTr="006D6C89">
              <w:trPr>
                <w:trHeight w:val="360"/>
                <w:jc w:val="center"/>
              </w:trPr>
              <w:tc>
                <w:tcPr>
                  <w:tcW w:w="2570" w:type="pct"/>
                  <w:shd w:val="clear" w:color="auto" w:fill="C6EFAE" w:themeFill="accent2" w:themeFillTint="66"/>
                </w:tcPr>
                <w:p w:rsidR="00FA4FF5" w:rsidRPr="003561D1" w:rsidRDefault="006D6C89">
                  <w:pPr>
                    <w:pStyle w:val="TableSubheading"/>
                    <w:rPr>
                      <w:rFonts w:ascii="Tahoma" w:hAnsi="Tahoma" w:cs="Tahoma"/>
                    </w:rPr>
                  </w:pPr>
                  <w:r w:rsidRPr="003561D1">
                    <w:rPr>
                      <w:rFonts w:ascii="Tahoma" w:hAnsi="Tahoma" w:cs="Tahoma"/>
                    </w:rPr>
                    <w:t>THỰC TẬP CNC (NÂNG CAO</w:t>
                  </w:r>
                  <w:r w:rsidR="00FA4FF5" w:rsidRPr="003561D1">
                    <w:rPr>
                      <w:rFonts w:ascii="Tahoma" w:hAnsi="Tahoma" w:cs="Tahoma"/>
                    </w:rPr>
                    <w:t>)</w:t>
                  </w:r>
                </w:p>
              </w:tc>
              <w:sdt>
                <w:sdtPr>
                  <w:rPr>
                    <w:rFonts w:ascii="Tahoma" w:hAnsi="Tahoma" w:cs="Tahoma"/>
                  </w:rPr>
                  <w:id w:val="-2095851693"/>
                  <w:placeholder>
                    <w:docPart w:val="426D4612D9D049F1B51A1E97155D3D8A"/>
                  </w:placeholder>
                  <w:date>
                    <w:dateFormat w:val="M.d.yyyy"/>
                    <w:lid w:val="en-US"/>
                    <w:storeMappedDataAs w:val="dateTime"/>
                    <w:calendar w:val="gregorian"/>
                  </w:date>
                </w:sdtPr>
                <w:sdtEndPr/>
                <w:sdtContent>
                  <w:tc>
                    <w:tcPr>
                      <w:tcW w:w="833" w:type="pct"/>
                      <w:shd w:val="clear" w:color="auto" w:fill="C6EFAE" w:themeFill="accent2" w:themeFillTint="66"/>
                    </w:tcPr>
                    <w:p w:rsidR="00FA4FF5" w:rsidRPr="003561D1" w:rsidRDefault="00122575">
                      <w:pPr>
                        <w:pStyle w:val="TableText"/>
                        <w:rPr>
                          <w:rFonts w:ascii="Tahoma" w:hAnsi="Tahoma" w:cs="Tahoma"/>
                        </w:rPr>
                      </w:pPr>
                      <w:r w:rsidRPr="003561D1">
                        <w:rPr>
                          <w:rFonts w:ascii="Tahoma" w:hAnsi="Tahoma" w:cs="Tahoma"/>
                        </w:rPr>
                        <w:t>MỖI TUẦN</w:t>
                      </w:r>
                    </w:p>
                  </w:tc>
                </w:sdtContent>
              </w:sdt>
              <w:tc>
                <w:tcPr>
                  <w:tcW w:w="625" w:type="pct"/>
                  <w:shd w:val="clear" w:color="auto" w:fill="C6EFAE" w:themeFill="accent2" w:themeFillTint="66"/>
                </w:tcPr>
                <w:p w:rsidR="00FA4FF5" w:rsidRPr="003561D1" w:rsidRDefault="00FA4FF5" w:rsidP="00FA4FF5">
                  <w:pPr>
                    <w:pStyle w:val="TableText"/>
                    <w:jc w:val="center"/>
                    <w:rPr>
                      <w:rFonts w:ascii="Tahoma" w:hAnsi="Tahoma" w:cs="Tahoma"/>
                    </w:rPr>
                  </w:pPr>
                  <w:r w:rsidRPr="003561D1">
                    <w:rPr>
                      <w:rFonts w:ascii="Tahoma" w:hAnsi="Tahoma" w:cs="Tahoma"/>
                    </w:rPr>
                    <w:t>45</w:t>
                  </w:r>
                </w:p>
              </w:tc>
              <w:tc>
                <w:tcPr>
                  <w:tcW w:w="972" w:type="pct"/>
                  <w:shd w:val="clear" w:color="auto" w:fill="C6EFAE" w:themeFill="accent2" w:themeFillTint="66"/>
                </w:tcPr>
                <w:p w:rsidR="00FA4FF5" w:rsidRPr="003561D1" w:rsidRDefault="006D6C89" w:rsidP="00FA4FF5">
                  <w:pPr>
                    <w:pStyle w:val="TableText"/>
                    <w:jc w:val="center"/>
                    <w:rPr>
                      <w:rFonts w:ascii="Tahoma" w:hAnsi="Tahoma" w:cs="Tahoma"/>
                    </w:rPr>
                  </w:pPr>
                  <w:r w:rsidRPr="003561D1">
                    <w:rPr>
                      <w:rFonts w:ascii="Tahoma" w:hAnsi="Tahoma" w:cs="Tahoma"/>
                    </w:rPr>
                    <w:t>3 BUỔI/TUẦN</w:t>
                  </w:r>
                </w:p>
              </w:tc>
            </w:tr>
            <w:tr w:rsidR="005F041B" w:rsidRPr="003561D1" w:rsidTr="006D6C89">
              <w:trPr>
                <w:trHeight w:val="360"/>
                <w:jc w:val="center"/>
              </w:trPr>
              <w:tc>
                <w:tcPr>
                  <w:tcW w:w="2570" w:type="pct"/>
                  <w:shd w:val="clear" w:color="auto" w:fill="FFCCA6" w:themeFill="accent3" w:themeFillTint="66"/>
                </w:tcPr>
                <w:p w:rsidR="00FA4FF5" w:rsidRPr="003561D1" w:rsidRDefault="006D6C89">
                  <w:pPr>
                    <w:pStyle w:val="TableSubheading"/>
                    <w:rPr>
                      <w:rFonts w:ascii="Tahoma" w:hAnsi="Tahoma" w:cs="Tahoma"/>
                    </w:rPr>
                  </w:pPr>
                  <w:r w:rsidRPr="003561D1">
                    <w:rPr>
                      <w:rFonts w:ascii="Tahoma" w:hAnsi="Tahoma" w:cs="Tahoma"/>
                    </w:rPr>
                    <w:t xml:space="preserve">LẬP TRÌNH TRÊN HĐH </w:t>
                  </w:r>
                  <w:r w:rsidR="00FA4FF5" w:rsidRPr="003561D1">
                    <w:rPr>
                      <w:rFonts w:ascii="Tahoma" w:hAnsi="Tahoma" w:cs="Tahoma"/>
                    </w:rPr>
                    <w:t xml:space="preserve">FANUC </w:t>
                  </w:r>
                  <w:r w:rsidRPr="003561D1">
                    <w:rPr>
                      <w:rFonts w:ascii="Tahoma" w:hAnsi="Tahoma" w:cs="Tahoma"/>
                    </w:rPr>
                    <w:t>21</w:t>
                  </w:r>
                </w:p>
              </w:tc>
              <w:sdt>
                <w:sdtPr>
                  <w:rPr>
                    <w:rFonts w:ascii="Tahoma" w:hAnsi="Tahoma" w:cs="Tahoma"/>
                  </w:rPr>
                  <w:id w:val="1424148807"/>
                  <w:placeholder>
                    <w:docPart w:val="BD520976493B465E9C75BE70D4839833"/>
                  </w:placeholder>
                  <w:date>
                    <w:dateFormat w:val="M.d.yyyy"/>
                    <w:lid w:val="en-US"/>
                    <w:storeMappedDataAs w:val="dateTime"/>
                    <w:calendar w:val="gregorian"/>
                  </w:date>
                </w:sdtPr>
                <w:sdtEndPr/>
                <w:sdtContent>
                  <w:tc>
                    <w:tcPr>
                      <w:tcW w:w="833" w:type="pct"/>
                      <w:shd w:val="clear" w:color="auto" w:fill="FFCCA6" w:themeFill="accent3" w:themeFillTint="66"/>
                    </w:tcPr>
                    <w:p w:rsidR="00FA4FF5" w:rsidRPr="003561D1" w:rsidRDefault="00122575">
                      <w:pPr>
                        <w:pStyle w:val="TableText"/>
                        <w:rPr>
                          <w:rFonts w:ascii="Tahoma" w:hAnsi="Tahoma" w:cs="Tahoma"/>
                        </w:rPr>
                      </w:pPr>
                      <w:r w:rsidRPr="003561D1">
                        <w:rPr>
                          <w:rFonts w:ascii="Tahoma" w:hAnsi="Tahoma" w:cs="Tahoma"/>
                        </w:rPr>
                        <w:t>MỖI TUẦN</w:t>
                      </w:r>
                    </w:p>
                  </w:tc>
                </w:sdtContent>
              </w:sdt>
              <w:tc>
                <w:tcPr>
                  <w:tcW w:w="625" w:type="pct"/>
                  <w:shd w:val="clear" w:color="auto" w:fill="FFCCA6" w:themeFill="accent3" w:themeFillTint="66"/>
                </w:tcPr>
                <w:p w:rsidR="00FA4FF5" w:rsidRPr="003561D1" w:rsidRDefault="00FA4FF5" w:rsidP="00FA4FF5">
                  <w:pPr>
                    <w:pStyle w:val="TableText"/>
                    <w:jc w:val="center"/>
                    <w:rPr>
                      <w:rFonts w:ascii="Tahoma" w:hAnsi="Tahoma" w:cs="Tahoma"/>
                    </w:rPr>
                  </w:pPr>
                  <w:r w:rsidRPr="003561D1">
                    <w:rPr>
                      <w:rFonts w:ascii="Tahoma" w:hAnsi="Tahoma" w:cs="Tahoma"/>
                    </w:rPr>
                    <w:t>45</w:t>
                  </w:r>
                </w:p>
              </w:tc>
              <w:tc>
                <w:tcPr>
                  <w:tcW w:w="972" w:type="pct"/>
                  <w:shd w:val="clear" w:color="auto" w:fill="FFCCA6" w:themeFill="accent3" w:themeFillTint="66"/>
                </w:tcPr>
                <w:p w:rsidR="00FA4FF5" w:rsidRPr="003561D1" w:rsidRDefault="006D6C89" w:rsidP="00FA4FF5">
                  <w:pPr>
                    <w:pStyle w:val="TableText"/>
                    <w:jc w:val="center"/>
                    <w:rPr>
                      <w:rFonts w:ascii="Tahoma" w:hAnsi="Tahoma" w:cs="Tahoma"/>
                    </w:rPr>
                  </w:pPr>
                  <w:r w:rsidRPr="003561D1">
                    <w:rPr>
                      <w:rFonts w:ascii="Tahoma" w:hAnsi="Tahoma" w:cs="Tahoma"/>
                    </w:rPr>
                    <w:t>3 BUỔI/TUẦN</w:t>
                  </w:r>
                </w:p>
              </w:tc>
            </w:tr>
            <w:tr w:rsidR="005F041B" w:rsidRPr="005F041B" w:rsidTr="006D6C89">
              <w:trPr>
                <w:trHeight w:val="360"/>
                <w:jc w:val="center"/>
              </w:trPr>
              <w:tc>
                <w:tcPr>
                  <w:tcW w:w="2570" w:type="pct"/>
                  <w:shd w:val="clear" w:color="auto" w:fill="FFCCA6" w:themeFill="accent3" w:themeFillTint="66"/>
                </w:tcPr>
                <w:p w:rsidR="00FA4FF5" w:rsidRPr="003561D1" w:rsidRDefault="006D6C89">
                  <w:pPr>
                    <w:pStyle w:val="TableSubheading"/>
                    <w:rPr>
                      <w:rFonts w:ascii="Tahoma" w:hAnsi="Tahoma" w:cs="Tahoma"/>
                    </w:rPr>
                  </w:pPr>
                  <w:r w:rsidRPr="003561D1">
                    <w:rPr>
                      <w:rFonts w:ascii="Tahoma" w:hAnsi="Tahoma" w:cs="Tahoma"/>
                    </w:rPr>
                    <w:t>LẬP TRÌNH TRÊN HĐH SINUMERIK 840D</w:t>
                  </w:r>
                </w:p>
              </w:tc>
              <w:sdt>
                <w:sdtPr>
                  <w:rPr>
                    <w:rFonts w:ascii="Tahoma" w:hAnsi="Tahoma" w:cs="Tahoma"/>
                  </w:rPr>
                  <w:id w:val="1586023636"/>
                  <w:placeholder>
                    <w:docPart w:val="AD22D3FD23DB4575A838ED610DC978D0"/>
                  </w:placeholder>
                  <w:date>
                    <w:dateFormat w:val="M.d.yyyy"/>
                    <w:lid w:val="en-US"/>
                    <w:storeMappedDataAs w:val="dateTime"/>
                    <w:calendar w:val="gregorian"/>
                  </w:date>
                </w:sdtPr>
                <w:sdtEndPr/>
                <w:sdtContent>
                  <w:tc>
                    <w:tcPr>
                      <w:tcW w:w="833" w:type="pct"/>
                      <w:shd w:val="clear" w:color="auto" w:fill="FFCCA6" w:themeFill="accent3" w:themeFillTint="66"/>
                    </w:tcPr>
                    <w:p w:rsidR="00FA4FF5" w:rsidRPr="003561D1" w:rsidRDefault="00122575">
                      <w:pPr>
                        <w:pStyle w:val="TableText"/>
                        <w:rPr>
                          <w:rFonts w:ascii="Tahoma" w:hAnsi="Tahoma" w:cs="Tahoma"/>
                        </w:rPr>
                      </w:pPr>
                      <w:r w:rsidRPr="003561D1">
                        <w:rPr>
                          <w:rFonts w:ascii="Tahoma" w:hAnsi="Tahoma" w:cs="Tahoma"/>
                        </w:rPr>
                        <w:t>MỖI TUẦN</w:t>
                      </w:r>
                    </w:p>
                  </w:tc>
                </w:sdtContent>
              </w:sdt>
              <w:tc>
                <w:tcPr>
                  <w:tcW w:w="625" w:type="pct"/>
                  <w:shd w:val="clear" w:color="auto" w:fill="FFCCA6" w:themeFill="accent3" w:themeFillTint="66"/>
                </w:tcPr>
                <w:p w:rsidR="00FA4FF5" w:rsidRPr="003561D1" w:rsidRDefault="00FA4FF5" w:rsidP="00FA4FF5">
                  <w:pPr>
                    <w:pStyle w:val="TableText"/>
                    <w:jc w:val="center"/>
                    <w:rPr>
                      <w:rFonts w:ascii="Tahoma" w:hAnsi="Tahoma" w:cs="Tahoma"/>
                    </w:rPr>
                  </w:pPr>
                  <w:r w:rsidRPr="003561D1">
                    <w:rPr>
                      <w:rFonts w:ascii="Tahoma" w:hAnsi="Tahoma" w:cs="Tahoma"/>
                    </w:rPr>
                    <w:t>45</w:t>
                  </w:r>
                </w:p>
              </w:tc>
              <w:tc>
                <w:tcPr>
                  <w:tcW w:w="972" w:type="pct"/>
                  <w:shd w:val="clear" w:color="auto" w:fill="FFCCA6" w:themeFill="accent3" w:themeFillTint="66"/>
                </w:tcPr>
                <w:p w:rsidR="00FA4FF5" w:rsidRPr="005F041B" w:rsidRDefault="006D6C89" w:rsidP="00FA4FF5">
                  <w:pPr>
                    <w:pStyle w:val="TableText"/>
                    <w:jc w:val="center"/>
                    <w:rPr>
                      <w:rFonts w:ascii="Tahoma" w:hAnsi="Tahoma" w:cs="Tahoma"/>
                    </w:rPr>
                  </w:pPr>
                  <w:r w:rsidRPr="003561D1">
                    <w:rPr>
                      <w:rFonts w:ascii="Tahoma" w:hAnsi="Tahoma" w:cs="Tahoma"/>
                    </w:rPr>
                    <w:t>3 BUỔI/TUẦN</w:t>
                  </w:r>
                </w:p>
              </w:tc>
            </w:tr>
            <w:tr w:rsidR="003561D1" w:rsidRPr="005F041B" w:rsidTr="003561D1">
              <w:trPr>
                <w:trHeight w:val="360"/>
                <w:jc w:val="center"/>
              </w:trPr>
              <w:tc>
                <w:tcPr>
                  <w:tcW w:w="2570" w:type="pct"/>
                  <w:shd w:val="clear" w:color="auto" w:fill="BDB0E2" w:themeFill="accent4" w:themeFillTint="99"/>
                </w:tcPr>
                <w:p w:rsidR="003561D1" w:rsidRPr="003561D1" w:rsidRDefault="003561D1">
                  <w:pPr>
                    <w:pStyle w:val="TableSubheading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THỰC TẬP TIỆN NÂNG CAO 1</w:t>
                  </w:r>
                </w:p>
              </w:tc>
              <w:sdt>
                <w:sdtPr>
                  <w:rPr>
                    <w:rFonts w:ascii="Tahoma" w:hAnsi="Tahoma" w:cs="Tahoma"/>
                  </w:rPr>
                  <w:id w:val="-916161633"/>
                  <w:placeholder>
                    <w:docPart w:val="CDAD0B81765E4BB09A9DFBABB782F4D7"/>
                  </w:placeholder>
                  <w:date>
                    <w:dateFormat w:val="M.d.yyyy"/>
                    <w:lid w:val="en-US"/>
                    <w:storeMappedDataAs w:val="dateTime"/>
                    <w:calendar w:val="gregorian"/>
                  </w:date>
                </w:sdtPr>
                <w:sdtEndPr/>
                <w:sdtContent>
                  <w:tc>
                    <w:tcPr>
                      <w:tcW w:w="833" w:type="pct"/>
                      <w:shd w:val="clear" w:color="auto" w:fill="BDB0E2" w:themeFill="accent4" w:themeFillTint="99"/>
                    </w:tcPr>
                    <w:p w:rsidR="003561D1" w:rsidRPr="003561D1" w:rsidRDefault="003561D1" w:rsidP="00D97872">
                      <w:pPr>
                        <w:pStyle w:val="TableText"/>
                        <w:rPr>
                          <w:rFonts w:ascii="Tahoma" w:hAnsi="Tahoma" w:cs="Tahoma"/>
                        </w:rPr>
                      </w:pPr>
                      <w:r w:rsidRPr="003561D1">
                        <w:rPr>
                          <w:rFonts w:ascii="Tahoma" w:hAnsi="Tahoma" w:cs="Tahoma"/>
                        </w:rPr>
                        <w:t>MỖI TUẦN</w:t>
                      </w:r>
                    </w:p>
                  </w:tc>
                </w:sdtContent>
              </w:sdt>
              <w:tc>
                <w:tcPr>
                  <w:tcW w:w="625" w:type="pct"/>
                  <w:shd w:val="clear" w:color="auto" w:fill="BDB0E2" w:themeFill="accent4" w:themeFillTint="99"/>
                </w:tcPr>
                <w:p w:rsidR="003561D1" w:rsidRPr="003561D1" w:rsidRDefault="003561D1" w:rsidP="00D97872">
                  <w:pPr>
                    <w:pStyle w:val="TableText"/>
                    <w:jc w:val="center"/>
                    <w:rPr>
                      <w:rFonts w:ascii="Tahoma" w:hAnsi="Tahoma" w:cs="Tahoma"/>
                    </w:rPr>
                  </w:pPr>
                  <w:r w:rsidRPr="003561D1">
                    <w:rPr>
                      <w:rFonts w:ascii="Tahoma" w:hAnsi="Tahoma" w:cs="Tahoma"/>
                    </w:rPr>
                    <w:t>45</w:t>
                  </w:r>
                </w:p>
              </w:tc>
              <w:tc>
                <w:tcPr>
                  <w:tcW w:w="972" w:type="pct"/>
                  <w:shd w:val="clear" w:color="auto" w:fill="BDB0E2" w:themeFill="accent4" w:themeFillTint="99"/>
                </w:tcPr>
                <w:p w:rsidR="003561D1" w:rsidRPr="005F041B" w:rsidRDefault="003561D1" w:rsidP="00D97872">
                  <w:pPr>
                    <w:pStyle w:val="TableText"/>
                    <w:jc w:val="center"/>
                    <w:rPr>
                      <w:rFonts w:ascii="Tahoma" w:hAnsi="Tahoma" w:cs="Tahoma"/>
                    </w:rPr>
                  </w:pPr>
                  <w:r w:rsidRPr="003561D1">
                    <w:rPr>
                      <w:rFonts w:ascii="Tahoma" w:hAnsi="Tahoma" w:cs="Tahoma"/>
                    </w:rPr>
                    <w:t>3 BUỔI/TUẦN</w:t>
                  </w:r>
                </w:p>
              </w:tc>
            </w:tr>
            <w:tr w:rsidR="003561D1" w:rsidRPr="005F041B" w:rsidTr="003561D1">
              <w:trPr>
                <w:trHeight w:val="360"/>
                <w:jc w:val="center"/>
              </w:trPr>
              <w:tc>
                <w:tcPr>
                  <w:tcW w:w="2570" w:type="pct"/>
                  <w:shd w:val="clear" w:color="auto" w:fill="BDB0E2" w:themeFill="accent4" w:themeFillTint="99"/>
                </w:tcPr>
                <w:p w:rsidR="003561D1" w:rsidRPr="003561D1" w:rsidRDefault="003561D1">
                  <w:pPr>
                    <w:pStyle w:val="TableSubheading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THỰC TẬP TIỆN NÂNG CAO 2</w:t>
                  </w:r>
                </w:p>
              </w:tc>
              <w:sdt>
                <w:sdtPr>
                  <w:rPr>
                    <w:rFonts w:ascii="Tahoma" w:hAnsi="Tahoma" w:cs="Tahoma"/>
                  </w:rPr>
                  <w:id w:val="1077782890"/>
                  <w:placeholder>
                    <w:docPart w:val="6ADA7099FC6240C0B9F487B906D56CA6"/>
                  </w:placeholder>
                  <w:date>
                    <w:dateFormat w:val="M.d.yyyy"/>
                    <w:lid w:val="en-US"/>
                    <w:storeMappedDataAs w:val="dateTime"/>
                    <w:calendar w:val="gregorian"/>
                  </w:date>
                </w:sdtPr>
                <w:sdtEndPr/>
                <w:sdtContent>
                  <w:tc>
                    <w:tcPr>
                      <w:tcW w:w="833" w:type="pct"/>
                      <w:shd w:val="clear" w:color="auto" w:fill="BDB0E2" w:themeFill="accent4" w:themeFillTint="99"/>
                    </w:tcPr>
                    <w:p w:rsidR="003561D1" w:rsidRPr="003561D1" w:rsidRDefault="003561D1" w:rsidP="00D97872">
                      <w:pPr>
                        <w:pStyle w:val="TableText"/>
                        <w:rPr>
                          <w:rFonts w:ascii="Tahoma" w:hAnsi="Tahoma" w:cs="Tahoma"/>
                        </w:rPr>
                      </w:pPr>
                      <w:r w:rsidRPr="003561D1">
                        <w:rPr>
                          <w:rFonts w:ascii="Tahoma" w:hAnsi="Tahoma" w:cs="Tahoma"/>
                        </w:rPr>
                        <w:t>MỖI TUẦN</w:t>
                      </w:r>
                    </w:p>
                  </w:tc>
                </w:sdtContent>
              </w:sdt>
              <w:tc>
                <w:tcPr>
                  <w:tcW w:w="625" w:type="pct"/>
                  <w:shd w:val="clear" w:color="auto" w:fill="BDB0E2" w:themeFill="accent4" w:themeFillTint="99"/>
                </w:tcPr>
                <w:p w:rsidR="003561D1" w:rsidRPr="003561D1" w:rsidRDefault="003561D1" w:rsidP="00D97872">
                  <w:pPr>
                    <w:pStyle w:val="TableText"/>
                    <w:jc w:val="center"/>
                    <w:rPr>
                      <w:rFonts w:ascii="Tahoma" w:hAnsi="Tahoma" w:cs="Tahoma"/>
                    </w:rPr>
                  </w:pPr>
                  <w:r w:rsidRPr="003561D1">
                    <w:rPr>
                      <w:rFonts w:ascii="Tahoma" w:hAnsi="Tahoma" w:cs="Tahoma"/>
                    </w:rPr>
                    <w:t>45</w:t>
                  </w:r>
                </w:p>
              </w:tc>
              <w:tc>
                <w:tcPr>
                  <w:tcW w:w="972" w:type="pct"/>
                  <w:shd w:val="clear" w:color="auto" w:fill="BDB0E2" w:themeFill="accent4" w:themeFillTint="99"/>
                </w:tcPr>
                <w:p w:rsidR="003561D1" w:rsidRPr="005F041B" w:rsidRDefault="003561D1" w:rsidP="00D97872">
                  <w:pPr>
                    <w:pStyle w:val="TableText"/>
                    <w:jc w:val="center"/>
                    <w:rPr>
                      <w:rFonts w:ascii="Tahoma" w:hAnsi="Tahoma" w:cs="Tahoma"/>
                    </w:rPr>
                  </w:pPr>
                  <w:r w:rsidRPr="003561D1">
                    <w:rPr>
                      <w:rFonts w:ascii="Tahoma" w:hAnsi="Tahoma" w:cs="Tahoma"/>
                    </w:rPr>
                    <w:t>3 BUỔI/TUẦN</w:t>
                  </w:r>
                </w:p>
              </w:tc>
            </w:tr>
            <w:tr w:rsidR="003561D1" w:rsidRPr="005F041B" w:rsidTr="006D6C89">
              <w:trPr>
                <w:trHeight w:val="360"/>
                <w:jc w:val="center"/>
              </w:trPr>
              <w:tc>
                <w:tcPr>
                  <w:tcW w:w="2570" w:type="pct"/>
                  <w:shd w:val="clear" w:color="auto" w:fill="FFCCA6" w:themeFill="accent3" w:themeFillTint="66"/>
                </w:tcPr>
                <w:p w:rsidR="003561D1" w:rsidRPr="003561D1" w:rsidRDefault="003561D1" w:rsidP="00D97872">
                  <w:pPr>
                    <w:pStyle w:val="TableSubheading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THỰC TẬP PHAY NÂNG CAO 1</w:t>
                  </w:r>
                </w:p>
              </w:tc>
              <w:sdt>
                <w:sdtPr>
                  <w:rPr>
                    <w:rFonts w:ascii="Tahoma" w:hAnsi="Tahoma" w:cs="Tahoma"/>
                  </w:rPr>
                  <w:id w:val="1425532058"/>
                  <w:placeholder>
                    <w:docPart w:val="1C9D0BB8CDA34A5CA354E8C410E87301"/>
                  </w:placeholder>
                  <w:date>
                    <w:dateFormat w:val="M.d.yyyy"/>
                    <w:lid w:val="en-US"/>
                    <w:storeMappedDataAs w:val="dateTime"/>
                    <w:calendar w:val="gregorian"/>
                  </w:date>
                </w:sdtPr>
                <w:sdtEndPr/>
                <w:sdtContent>
                  <w:tc>
                    <w:tcPr>
                      <w:tcW w:w="833" w:type="pct"/>
                      <w:shd w:val="clear" w:color="auto" w:fill="FFCCA6" w:themeFill="accent3" w:themeFillTint="66"/>
                    </w:tcPr>
                    <w:p w:rsidR="003561D1" w:rsidRPr="003561D1" w:rsidRDefault="003561D1" w:rsidP="00D97872">
                      <w:pPr>
                        <w:pStyle w:val="TableText"/>
                        <w:rPr>
                          <w:rFonts w:ascii="Tahoma" w:hAnsi="Tahoma" w:cs="Tahoma"/>
                        </w:rPr>
                      </w:pPr>
                      <w:r w:rsidRPr="003561D1">
                        <w:rPr>
                          <w:rFonts w:ascii="Tahoma" w:hAnsi="Tahoma" w:cs="Tahoma"/>
                        </w:rPr>
                        <w:t>MỖI TUẦN</w:t>
                      </w:r>
                    </w:p>
                  </w:tc>
                </w:sdtContent>
              </w:sdt>
              <w:tc>
                <w:tcPr>
                  <w:tcW w:w="625" w:type="pct"/>
                  <w:shd w:val="clear" w:color="auto" w:fill="FFCCA6" w:themeFill="accent3" w:themeFillTint="66"/>
                </w:tcPr>
                <w:p w:rsidR="003561D1" w:rsidRPr="003561D1" w:rsidRDefault="003561D1" w:rsidP="00D97872">
                  <w:pPr>
                    <w:pStyle w:val="TableText"/>
                    <w:jc w:val="center"/>
                    <w:rPr>
                      <w:rFonts w:ascii="Tahoma" w:hAnsi="Tahoma" w:cs="Tahoma"/>
                    </w:rPr>
                  </w:pPr>
                  <w:r w:rsidRPr="003561D1">
                    <w:rPr>
                      <w:rFonts w:ascii="Tahoma" w:hAnsi="Tahoma" w:cs="Tahoma"/>
                    </w:rPr>
                    <w:t>45</w:t>
                  </w:r>
                </w:p>
              </w:tc>
              <w:tc>
                <w:tcPr>
                  <w:tcW w:w="972" w:type="pct"/>
                  <w:shd w:val="clear" w:color="auto" w:fill="FFCCA6" w:themeFill="accent3" w:themeFillTint="66"/>
                </w:tcPr>
                <w:p w:rsidR="003561D1" w:rsidRPr="005F041B" w:rsidRDefault="003561D1" w:rsidP="00D97872">
                  <w:pPr>
                    <w:pStyle w:val="TableText"/>
                    <w:jc w:val="center"/>
                    <w:rPr>
                      <w:rFonts w:ascii="Tahoma" w:hAnsi="Tahoma" w:cs="Tahoma"/>
                    </w:rPr>
                  </w:pPr>
                  <w:r w:rsidRPr="003561D1">
                    <w:rPr>
                      <w:rFonts w:ascii="Tahoma" w:hAnsi="Tahoma" w:cs="Tahoma"/>
                    </w:rPr>
                    <w:t>3 BUỔI/TUẦN</w:t>
                  </w:r>
                </w:p>
              </w:tc>
            </w:tr>
            <w:tr w:rsidR="00A705F1" w:rsidRPr="005F041B" w:rsidTr="006D6C89">
              <w:trPr>
                <w:trHeight w:val="360"/>
                <w:jc w:val="center"/>
              </w:trPr>
              <w:tc>
                <w:tcPr>
                  <w:tcW w:w="2570" w:type="pct"/>
                  <w:shd w:val="clear" w:color="auto" w:fill="FFCCA6" w:themeFill="accent3" w:themeFillTint="66"/>
                </w:tcPr>
                <w:p w:rsidR="00A705F1" w:rsidRPr="003561D1" w:rsidRDefault="00A705F1" w:rsidP="005D2C5F">
                  <w:pPr>
                    <w:pStyle w:val="TableSubheading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THỰC TẬ</w:t>
                  </w:r>
                  <w:r>
                    <w:rPr>
                      <w:rFonts w:ascii="Tahoma" w:hAnsi="Tahoma" w:cs="Tahoma"/>
                    </w:rPr>
                    <w:t>P PHAY NÂNG CAO 2</w:t>
                  </w:r>
                </w:p>
              </w:tc>
              <w:sdt>
                <w:sdtPr>
                  <w:rPr>
                    <w:rFonts w:ascii="Tahoma" w:hAnsi="Tahoma" w:cs="Tahoma"/>
                  </w:rPr>
                  <w:id w:val="276292191"/>
                  <w:placeholder>
                    <w:docPart w:val="4488CE7FB8744DAF9DA4ACD45E744989"/>
                  </w:placeholder>
                  <w:date>
                    <w:dateFormat w:val="M.d.yyyy"/>
                    <w:lid w:val="en-US"/>
                    <w:storeMappedDataAs w:val="dateTime"/>
                    <w:calendar w:val="gregorian"/>
                  </w:date>
                </w:sdtPr>
                <w:sdtContent>
                  <w:tc>
                    <w:tcPr>
                      <w:tcW w:w="833" w:type="pct"/>
                      <w:shd w:val="clear" w:color="auto" w:fill="FFCCA6" w:themeFill="accent3" w:themeFillTint="66"/>
                    </w:tcPr>
                    <w:p w:rsidR="00A705F1" w:rsidRPr="003561D1" w:rsidRDefault="00A705F1" w:rsidP="005D2C5F">
                      <w:pPr>
                        <w:pStyle w:val="TableText"/>
                        <w:rPr>
                          <w:rFonts w:ascii="Tahoma" w:hAnsi="Tahoma" w:cs="Tahoma"/>
                        </w:rPr>
                      </w:pPr>
                      <w:r w:rsidRPr="003561D1">
                        <w:rPr>
                          <w:rFonts w:ascii="Tahoma" w:hAnsi="Tahoma" w:cs="Tahoma"/>
                        </w:rPr>
                        <w:t>MỖI TUẦN</w:t>
                      </w:r>
                    </w:p>
                  </w:tc>
                </w:sdtContent>
              </w:sdt>
              <w:tc>
                <w:tcPr>
                  <w:tcW w:w="625" w:type="pct"/>
                  <w:shd w:val="clear" w:color="auto" w:fill="FFCCA6" w:themeFill="accent3" w:themeFillTint="66"/>
                </w:tcPr>
                <w:p w:rsidR="00A705F1" w:rsidRPr="003561D1" w:rsidRDefault="00A705F1" w:rsidP="005D2C5F">
                  <w:pPr>
                    <w:pStyle w:val="TableText"/>
                    <w:jc w:val="center"/>
                    <w:rPr>
                      <w:rFonts w:ascii="Tahoma" w:hAnsi="Tahoma" w:cs="Tahoma"/>
                    </w:rPr>
                  </w:pPr>
                  <w:r w:rsidRPr="003561D1">
                    <w:rPr>
                      <w:rFonts w:ascii="Tahoma" w:hAnsi="Tahoma" w:cs="Tahoma"/>
                    </w:rPr>
                    <w:t>45</w:t>
                  </w:r>
                </w:p>
              </w:tc>
              <w:tc>
                <w:tcPr>
                  <w:tcW w:w="972" w:type="pct"/>
                  <w:shd w:val="clear" w:color="auto" w:fill="FFCCA6" w:themeFill="accent3" w:themeFillTint="66"/>
                </w:tcPr>
                <w:p w:rsidR="00A705F1" w:rsidRPr="005F041B" w:rsidRDefault="00A705F1" w:rsidP="005D2C5F">
                  <w:pPr>
                    <w:pStyle w:val="TableText"/>
                    <w:jc w:val="center"/>
                    <w:rPr>
                      <w:rFonts w:ascii="Tahoma" w:hAnsi="Tahoma" w:cs="Tahoma"/>
                    </w:rPr>
                  </w:pPr>
                  <w:r w:rsidRPr="003561D1">
                    <w:rPr>
                      <w:rFonts w:ascii="Tahoma" w:hAnsi="Tahoma" w:cs="Tahoma"/>
                    </w:rPr>
                    <w:t>3 BUỔI/TUẦN</w:t>
                  </w:r>
                </w:p>
              </w:tc>
            </w:tr>
          </w:tbl>
          <w:p w:rsidR="00C26877" w:rsidRPr="005F041B" w:rsidRDefault="00C26877">
            <w:pPr>
              <w:spacing w:after="160" w:line="300" w:lineRule="auto"/>
              <w:rPr>
                <w:rFonts w:ascii="Tahoma" w:hAnsi="Tahoma" w:cs="Tahoma"/>
              </w:rPr>
            </w:pPr>
          </w:p>
        </w:tc>
        <w:tc>
          <w:tcPr>
            <w:tcW w:w="1093" w:type="pct"/>
          </w:tcPr>
          <w:tbl>
            <w:tblPr>
              <w:tblStyle w:val="EventPlannerTable"/>
              <w:tblW w:w="4964" w:type="pct"/>
              <w:tblLayout w:type="fixed"/>
              <w:tblLook w:val="04A0" w:firstRow="1" w:lastRow="0" w:firstColumn="1" w:lastColumn="0" w:noHBand="0" w:noVBand="1"/>
              <w:tblDescription w:val="Project phase list"/>
            </w:tblPr>
            <w:tblGrid>
              <w:gridCol w:w="1815"/>
              <w:gridCol w:w="1186"/>
            </w:tblGrid>
            <w:tr w:rsidR="00FA4FF5" w:rsidRPr="005F041B" w:rsidTr="003561D1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/w:trPr>
              <w:tc>
                <w:tcPr>
                  <w:tcW w:w="3024" w:type="pct"/>
                </w:tcPr>
                <w:p w:rsidR="00FA4FF5" w:rsidRPr="005F041B" w:rsidRDefault="005F041B" w:rsidP="005F041B">
                  <w:pPr>
                    <w:pStyle w:val="TableHeading"/>
                    <w:jc w:val="center"/>
                    <w:rPr>
                      <w:rFonts w:ascii="Tahoma" w:hAnsi="Tahoma" w:cs="Tahoma"/>
                    </w:rPr>
                  </w:pPr>
                  <w:r w:rsidRPr="005F041B">
                    <w:rPr>
                      <w:rFonts w:ascii="Tahoma" w:hAnsi="Tahoma" w:cs="Tahoma"/>
                    </w:rPr>
                    <w:t>HỌC PHÍ</w:t>
                  </w:r>
                </w:p>
              </w:tc>
              <w:tc>
                <w:tcPr>
                  <w:tcW w:w="1976" w:type="pct"/>
                </w:tcPr>
                <w:p w:rsidR="00FA4FF5" w:rsidRPr="005F041B" w:rsidRDefault="005F041B" w:rsidP="005F041B">
                  <w:pPr>
                    <w:pStyle w:val="TableHeading"/>
                    <w:jc w:val="center"/>
                    <w:rPr>
                      <w:rFonts w:ascii="Tahoma" w:hAnsi="Tahoma" w:cs="Tahoma"/>
                    </w:rPr>
                  </w:pPr>
                  <w:r w:rsidRPr="005F041B">
                    <w:rPr>
                      <w:rFonts w:ascii="Tahoma" w:hAnsi="Tahoma" w:cs="Tahoma"/>
                    </w:rPr>
                    <w:t>SĨ SỐ</w:t>
                  </w:r>
                </w:p>
              </w:tc>
            </w:tr>
            <w:tr w:rsidR="00FA4FF5" w:rsidRPr="005F041B" w:rsidTr="003561D1">
              <w:tc>
                <w:tcPr>
                  <w:tcW w:w="3024" w:type="pct"/>
                  <w:shd w:val="clear" w:color="auto" w:fill="72D936" w:themeFill="accent2"/>
                </w:tcPr>
                <w:p w:rsidR="00FA4FF5" w:rsidRPr="005F041B" w:rsidRDefault="00994CEB" w:rsidP="00BB158C">
                  <w:pPr>
                    <w:pStyle w:val="TableSubheading"/>
                    <w:jc w:val="center"/>
                    <w:rPr>
                      <w:rFonts w:ascii="Tahoma" w:hAnsi="Tahoma" w:cs="Tahoma"/>
                    </w:rPr>
                  </w:pPr>
                  <w:r w:rsidRPr="005F041B">
                    <w:rPr>
                      <w:rFonts w:ascii="Tahoma" w:hAnsi="Tahoma" w:cs="Tahoma"/>
                    </w:rPr>
                    <w:t>4</w:t>
                  </w:r>
                  <w:r w:rsidR="00FA4FF5" w:rsidRPr="005F041B">
                    <w:rPr>
                      <w:rFonts w:ascii="Tahoma" w:hAnsi="Tahoma" w:cs="Tahoma"/>
                    </w:rPr>
                    <w:t>00.000 VND</w:t>
                  </w:r>
                </w:p>
              </w:tc>
              <w:tc>
                <w:tcPr>
                  <w:tcW w:w="1976" w:type="pct"/>
                  <w:shd w:val="clear" w:color="auto" w:fill="72D936" w:themeFill="accent2"/>
                </w:tcPr>
                <w:p w:rsidR="00FA4FF5" w:rsidRPr="005F041B" w:rsidRDefault="005F041B" w:rsidP="00BB158C">
                  <w:pPr>
                    <w:pStyle w:val="TableText"/>
                    <w:jc w:val="center"/>
                    <w:rPr>
                      <w:rFonts w:ascii="Tahoma" w:hAnsi="Tahoma" w:cs="Tahoma"/>
                    </w:rPr>
                  </w:pPr>
                  <w:r w:rsidRPr="005F041B">
                    <w:rPr>
                      <w:rFonts w:ascii="Tahoma" w:hAnsi="Tahoma" w:cs="Tahoma"/>
                    </w:rPr>
                    <w:t>5</w:t>
                  </w:r>
                  <w:r w:rsidR="00BB158C" w:rsidRPr="005F041B">
                    <w:rPr>
                      <w:rFonts w:ascii="Tahoma" w:hAnsi="Tahoma" w:cs="Tahoma"/>
                    </w:rPr>
                    <w:t>-15</w:t>
                  </w:r>
                </w:p>
              </w:tc>
            </w:tr>
            <w:tr w:rsidR="00FA4FF5" w:rsidRPr="005F041B" w:rsidTr="003561D1">
              <w:tc>
                <w:tcPr>
                  <w:tcW w:w="3024" w:type="pct"/>
                  <w:shd w:val="clear" w:color="auto" w:fill="72D936" w:themeFill="accent2"/>
                </w:tcPr>
                <w:p w:rsidR="00FA4FF5" w:rsidRPr="005F041B" w:rsidRDefault="00FA4FF5" w:rsidP="00BB158C">
                  <w:pPr>
                    <w:pStyle w:val="TableSubheading"/>
                    <w:jc w:val="center"/>
                    <w:rPr>
                      <w:rFonts w:ascii="Tahoma" w:hAnsi="Tahoma" w:cs="Tahoma"/>
                    </w:rPr>
                  </w:pPr>
                  <w:r w:rsidRPr="005F041B">
                    <w:rPr>
                      <w:rFonts w:ascii="Tahoma" w:hAnsi="Tahoma" w:cs="Tahoma"/>
                    </w:rPr>
                    <w:t>500.000 VND</w:t>
                  </w:r>
                </w:p>
              </w:tc>
              <w:tc>
                <w:tcPr>
                  <w:tcW w:w="1976" w:type="pct"/>
                  <w:shd w:val="clear" w:color="auto" w:fill="72D936" w:themeFill="accent2"/>
                </w:tcPr>
                <w:p w:rsidR="00FA4FF5" w:rsidRPr="005F041B" w:rsidRDefault="006D6C89" w:rsidP="00BB158C">
                  <w:pPr>
                    <w:pStyle w:val="TableText"/>
                    <w:jc w:val="center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5</w:t>
                  </w:r>
                  <w:r w:rsidR="00BB158C" w:rsidRPr="005F041B">
                    <w:rPr>
                      <w:rFonts w:ascii="Tahoma" w:hAnsi="Tahoma" w:cs="Tahoma"/>
                    </w:rPr>
                    <w:t>-15</w:t>
                  </w:r>
                </w:p>
              </w:tc>
            </w:tr>
            <w:tr w:rsidR="00FA4FF5" w:rsidRPr="005F041B" w:rsidTr="003561D1">
              <w:tc>
                <w:tcPr>
                  <w:tcW w:w="3024" w:type="pct"/>
                  <w:shd w:val="clear" w:color="auto" w:fill="FF8021" w:themeFill="accent3"/>
                </w:tcPr>
                <w:p w:rsidR="00FA4FF5" w:rsidRPr="005F041B" w:rsidRDefault="0086563B" w:rsidP="00BB158C">
                  <w:pPr>
                    <w:pStyle w:val="TableSubheading"/>
                    <w:jc w:val="center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8</w:t>
                  </w:r>
                  <w:r w:rsidR="00FA4FF5" w:rsidRPr="005F041B">
                    <w:rPr>
                      <w:rFonts w:ascii="Tahoma" w:hAnsi="Tahoma" w:cs="Tahoma"/>
                    </w:rPr>
                    <w:t>00.000 VND</w:t>
                  </w:r>
                </w:p>
              </w:tc>
              <w:tc>
                <w:tcPr>
                  <w:tcW w:w="1976" w:type="pct"/>
                  <w:shd w:val="clear" w:color="auto" w:fill="FF8021" w:themeFill="accent3"/>
                </w:tcPr>
                <w:p w:rsidR="00FA4FF5" w:rsidRPr="005F041B" w:rsidRDefault="006D6C89" w:rsidP="00BB158C">
                  <w:pPr>
                    <w:pStyle w:val="TableText"/>
                    <w:jc w:val="center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5</w:t>
                  </w:r>
                  <w:r w:rsidR="00BB158C" w:rsidRPr="005F041B">
                    <w:rPr>
                      <w:rFonts w:ascii="Tahoma" w:hAnsi="Tahoma" w:cs="Tahoma"/>
                    </w:rPr>
                    <w:t>-15</w:t>
                  </w:r>
                </w:p>
              </w:tc>
            </w:tr>
            <w:tr w:rsidR="00FA4FF5" w:rsidRPr="005F041B" w:rsidTr="003561D1">
              <w:tc>
                <w:tcPr>
                  <w:tcW w:w="3024" w:type="pct"/>
                  <w:shd w:val="clear" w:color="auto" w:fill="FF8021" w:themeFill="accent3"/>
                </w:tcPr>
                <w:p w:rsidR="00FA4FF5" w:rsidRPr="005F041B" w:rsidRDefault="00FA4FF5" w:rsidP="00BB158C">
                  <w:pPr>
                    <w:pStyle w:val="TableSubheading"/>
                    <w:jc w:val="center"/>
                    <w:rPr>
                      <w:rFonts w:ascii="Tahoma" w:hAnsi="Tahoma" w:cs="Tahoma"/>
                    </w:rPr>
                  </w:pPr>
                  <w:r w:rsidRPr="005F041B">
                    <w:rPr>
                      <w:rFonts w:ascii="Tahoma" w:hAnsi="Tahoma" w:cs="Tahoma"/>
                    </w:rPr>
                    <w:t>900.000 VND</w:t>
                  </w:r>
                </w:p>
              </w:tc>
              <w:tc>
                <w:tcPr>
                  <w:tcW w:w="1976" w:type="pct"/>
                  <w:shd w:val="clear" w:color="auto" w:fill="FF8021" w:themeFill="accent3"/>
                </w:tcPr>
                <w:p w:rsidR="00FA4FF5" w:rsidRPr="005F041B" w:rsidRDefault="006D6C89" w:rsidP="00BB158C">
                  <w:pPr>
                    <w:pStyle w:val="TableText"/>
                    <w:jc w:val="center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5</w:t>
                  </w:r>
                  <w:r w:rsidR="00BB158C" w:rsidRPr="005F041B">
                    <w:rPr>
                      <w:rFonts w:ascii="Tahoma" w:hAnsi="Tahoma" w:cs="Tahoma"/>
                    </w:rPr>
                    <w:t>-15</w:t>
                  </w:r>
                </w:p>
              </w:tc>
            </w:tr>
            <w:tr w:rsidR="00FA4FF5" w:rsidRPr="005F041B" w:rsidTr="003561D1">
              <w:tc>
                <w:tcPr>
                  <w:tcW w:w="3024" w:type="pct"/>
                  <w:shd w:val="clear" w:color="auto" w:fill="BDB0E2" w:themeFill="accent4" w:themeFillTint="99"/>
                </w:tcPr>
                <w:p w:rsidR="00FA4FF5" w:rsidRPr="005F041B" w:rsidRDefault="0086563B" w:rsidP="00BB158C">
                  <w:pPr>
                    <w:pStyle w:val="TableSubheading"/>
                    <w:jc w:val="center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8</w:t>
                  </w:r>
                  <w:r w:rsidR="00FA4FF5" w:rsidRPr="005F041B">
                    <w:rPr>
                      <w:rFonts w:ascii="Tahoma" w:hAnsi="Tahoma" w:cs="Tahoma"/>
                    </w:rPr>
                    <w:t>00.000 VND</w:t>
                  </w:r>
                </w:p>
              </w:tc>
              <w:tc>
                <w:tcPr>
                  <w:tcW w:w="1976" w:type="pct"/>
                  <w:shd w:val="clear" w:color="auto" w:fill="BDB0E2" w:themeFill="accent4" w:themeFillTint="99"/>
                </w:tcPr>
                <w:p w:rsidR="00FA4FF5" w:rsidRPr="005F041B" w:rsidRDefault="006D6C89" w:rsidP="00BB158C">
                  <w:pPr>
                    <w:pStyle w:val="TableText"/>
                    <w:jc w:val="center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5</w:t>
                  </w:r>
                  <w:r w:rsidR="00BB158C" w:rsidRPr="005F041B">
                    <w:rPr>
                      <w:rFonts w:ascii="Tahoma" w:hAnsi="Tahoma" w:cs="Tahoma"/>
                    </w:rPr>
                    <w:t>-15</w:t>
                  </w:r>
                </w:p>
              </w:tc>
            </w:tr>
            <w:tr w:rsidR="00FA4FF5" w:rsidRPr="005F041B" w:rsidTr="003561D1">
              <w:tc>
                <w:tcPr>
                  <w:tcW w:w="3024" w:type="pct"/>
                  <w:shd w:val="clear" w:color="auto" w:fill="BDB0E2" w:themeFill="accent4" w:themeFillTint="99"/>
                </w:tcPr>
                <w:p w:rsidR="00FA4FF5" w:rsidRPr="005F041B" w:rsidRDefault="00FA4FF5" w:rsidP="00BB158C">
                  <w:pPr>
                    <w:pStyle w:val="TableSubheading"/>
                    <w:jc w:val="center"/>
                    <w:rPr>
                      <w:rFonts w:ascii="Tahoma" w:hAnsi="Tahoma" w:cs="Tahoma"/>
                    </w:rPr>
                  </w:pPr>
                  <w:r w:rsidRPr="005F041B">
                    <w:rPr>
                      <w:rFonts w:ascii="Tahoma" w:hAnsi="Tahoma" w:cs="Tahoma"/>
                    </w:rPr>
                    <w:t>900.000 VND</w:t>
                  </w:r>
                </w:p>
              </w:tc>
              <w:tc>
                <w:tcPr>
                  <w:tcW w:w="1976" w:type="pct"/>
                  <w:shd w:val="clear" w:color="auto" w:fill="BDB0E2" w:themeFill="accent4" w:themeFillTint="99"/>
                </w:tcPr>
                <w:p w:rsidR="00FA4FF5" w:rsidRPr="005F041B" w:rsidRDefault="006D6C89" w:rsidP="00BB158C">
                  <w:pPr>
                    <w:pStyle w:val="TableText"/>
                    <w:jc w:val="center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5</w:t>
                  </w:r>
                  <w:r w:rsidR="00BB158C" w:rsidRPr="005F041B">
                    <w:rPr>
                      <w:rFonts w:ascii="Tahoma" w:hAnsi="Tahoma" w:cs="Tahoma"/>
                    </w:rPr>
                    <w:t>-15</w:t>
                  </w:r>
                </w:p>
              </w:tc>
            </w:tr>
            <w:tr w:rsidR="00FA4FF5" w:rsidRPr="005F041B" w:rsidTr="003561D1">
              <w:tc>
                <w:tcPr>
                  <w:tcW w:w="3024" w:type="pct"/>
                  <w:shd w:val="clear" w:color="auto" w:fill="F194B3" w:themeFill="accent5" w:themeFillTint="99"/>
                </w:tcPr>
                <w:p w:rsidR="00FA4FF5" w:rsidRPr="005F041B" w:rsidRDefault="0086563B" w:rsidP="00BB158C">
                  <w:pPr>
                    <w:pStyle w:val="TableSubheading"/>
                    <w:jc w:val="center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8</w:t>
                  </w:r>
                  <w:r w:rsidR="00FA4FF5" w:rsidRPr="005F041B">
                    <w:rPr>
                      <w:rFonts w:ascii="Tahoma" w:hAnsi="Tahoma" w:cs="Tahoma"/>
                    </w:rPr>
                    <w:t>00.000 VND</w:t>
                  </w:r>
                </w:p>
              </w:tc>
              <w:tc>
                <w:tcPr>
                  <w:tcW w:w="1976" w:type="pct"/>
                  <w:shd w:val="clear" w:color="auto" w:fill="F194B3" w:themeFill="accent5" w:themeFillTint="99"/>
                </w:tcPr>
                <w:p w:rsidR="00FA4FF5" w:rsidRPr="005F041B" w:rsidRDefault="006D6C89" w:rsidP="00BB158C">
                  <w:pPr>
                    <w:pStyle w:val="TableText"/>
                    <w:jc w:val="center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5</w:t>
                  </w:r>
                  <w:r w:rsidR="00BB158C" w:rsidRPr="005F041B">
                    <w:rPr>
                      <w:rFonts w:ascii="Tahoma" w:hAnsi="Tahoma" w:cs="Tahoma"/>
                    </w:rPr>
                    <w:t>-15</w:t>
                  </w:r>
                </w:p>
              </w:tc>
            </w:tr>
            <w:tr w:rsidR="00FA4FF5" w:rsidRPr="005F041B" w:rsidTr="003561D1">
              <w:tc>
                <w:tcPr>
                  <w:tcW w:w="3024" w:type="pct"/>
                  <w:shd w:val="clear" w:color="auto" w:fill="F194B3" w:themeFill="accent5" w:themeFillTint="99"/>
                </w:tcPr>
                <w:p w:rsidR="00FA4FF5" w:rsidRPr="005F041B" w:rsidRDefault="00FA4FF5" w:rsidP="00BB158C">
                  <w:pPr>
                    <w:pStyle w:val="TableSubheading"/>
                    <w:jc w:val="center"/>
                    <w:rPr>
                      <w:rFonts w:ascii="Tahoma" w:hAnsi="Tahoma" w:cs="Tahoma"/>
                    </w:rPr>
                  </w:pPr>
                  <w:r w:rsidRPr="005F041B">
                    <w:rPr>
                      <w:rFonts w:ascii="Tahoma" w:hAnsi="Tahoma" w:cs="Tahoma"/>
                    </w:rPr>
                    <w:t>900.000 VND</w:t>
                  </w:r>
                </w:p>
              </w:tc>
              <w:tc>
                <w:tcPr>
                  <w:tcW w:w="1976" w:type="pct"/>
                  <w:shd w:val="clear" w:color="auto" w:fill="F194B3" w:themeFill="accent5" w:themeFillTint="99"/>
                </w:tcPr>
                <w:p w:rsidR="00FA4FF5" w:rsidRPr="005F041B" w:rsidRDefault="006D6C89" w:rsidP="00BB158C">
                  <w:pPr>
                    <w:pStyle w:val="TableText"/>
                    <w:jc w:val="center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5</w:t>
                  </w:r>
                  <w:r w:rsidR="00BB158C" w:rsidRPr="005F041B">
                    <w:rPr>
                      <w:rFonts w:ascii="Tahoma" w:hAnsi="Tahoma" w:cs="Tahoma"/>
                    </w:rPr>
                    <w:t>-15</w:t>
                  </w:r>
                </w:p>
              </w:tc>
            </w:tr>
            <w:tr w:rsidR="00FA4FF5" w:rsidRPr="005F041B" w:rsidTr="003561D1">
              <w:tc>
                <w:tcPr>
                  <w:tcW w:w="3024" w:type="pct"/>
                  <w:shd w:val="clear" w:color="auto" w:fill="FFE099" w:themeFill="accent6" w:themeFillTint="66"/>
                </w:tcPr>
                <w:p w:rsidR="00FA4FF5" w:rsidRPr="005F041B" w:rsidRDefault="0086563B" w:rsidP="00BB158C">
                  <w:pPr>
                    <w:pStyle w:val="TableSubheading"/>
                    <w:jc w:val="center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8</w:t>
                  </w:r>
                  <w:r w:rsidR="00FA4FF5" w:rsidRPr="005F041B">
                    <w:rPr>
                      <w:rFonts w:ascii="Tahoma" w:hAnsi="Tahoma" w:cs="Tahoma"/>
                    </w:rPr>
                    <w:t>00.000 VND</w:t>
                  </w:r>
                </w:p>
              </w:tc>
              <w:tc>
                <w:tcPr>
                  <w:tcW w:w="1976" w:type="pct"/>
                  <w:shd w:val="clear" w:color="auto" w:fill="FFE099" w:themeFill="accent6" w:themeFillTint="66"/>
                </w:tcPr>
                <w:p w:rsidR="00FA4FF5" w:rsidRPr="005F041B" w:rsidRDefault="006D6C89" w:rsidP="00BB158C">
                  <w:pPr>
                    <w:pStyle w:val="TableText"/>
                    <w:jc w:val="center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5</w:t>
                  </w:r>
                  <w:r w:rsidR="00BB158C" w:rsidRPr="005F041B">
                    <w:rPr>
                      <w:rFonts w:ascii="Tahoma" w:hAnsi="Tahoma" w:cs="Tahoma"/>
                    </w:rPr>
                    <w:t>-15</w:t>
                  </w:r>
                </w:p>
              </w:tc>
            </w:tr>
            <w:tr w:rsidR="00FA4FF5" w:rsidRPr="005F041B" w:rsidTr="003561D1">
              <w:tc>
                <w:tcPr>
                  <w:tcW w:w="3024" w:type="pct"/>
                  <w:shd w:val="clear" w:color="auto" w:fill="FFE099" w:themeFill="accent6" w:themeFillTint="66"/>
                </w:tcPr>
                <w:p w:rsidR="00FA4FF5" w:rsidRPr="005F041B" w:rsidRDefault="00FA4FF5" w:rsidP="00BB158C">
                  <w:pPr>
                    <w:pStyle w:val="TableSubheading"/>
                    <w:jc w:val="center"/>
                    <w:rPr>
                      <w:rFonts w:ascii="Tahoma" w:hAnsi="Tahoma" w:cs="Tahoma"/>
                    </w:rPr>
                  </w:pPr>
                  <w:r w:rsidRPr="005F041B">
                    <w:rPr>
                      <w:rFonts w:ascii="Tahoma" w:hAnsi="Tahoma" w:cs="Tahoma"/>
                    </w:rPr>
                    <w:t>900.000 VND</w:t>
                  </w:r>
                </w:p>
              </w:tc>
              <w:tc>
                <w:tcPr>
                  <w:tcW w:w="1976" w:type="pct"/>
                  <w:shd w:val="clear" w:color="auto" w:fill="FFE099" w:themeFill="accent6" w:themeFillTint="66"/>
                </w:tcPr>
                <w:p w:rsidR="00FA4FF5" w:rsidRPr="005F041B" w:rsidRDefault="006D6C89" w:rsidP="00BB158C">
                  <w:pPr>
                    <w:pStyle w:val="TableText"/>
                    <w:jc w:val="center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5</w:t>
                  </w:r>
                  <w:r w:rsidR="00BB158C" w:rsidRPr="005F041B">
                    <w:rPr>
                      <w:rFonts w:ascii="Tahoma" w:hAnsi="Tahoma" w:cs="Tahoma"/>
                    </w:rPr>
                    <w:t>-15</w:t>
                  </w:r>
                </w:p>
              </w:tc>
            </w:tr>
            <w:tr w:rsidR="00FA4FF5" w:rsidRPr="005F041B" w:rsidTr="003561D1">
              <w:tc>
                <w:tcPr>
                  <w:tcW w:w="3024" w:type="pct"/>
                  <w:shd w:val="clear" w:color="auto" w:fill="F5B7CC" w:themeFill="accent5" w:themeFillTint="66"/>
                </w:tcPr>
                <w:p w:rsidR="00FA4FF5" w:rsidRPr="005F041B" w:rsidRDefault="0086563B" w:rsidP="00BB158C">
                  <w:pPr>
                    <w:pStyle w:val="TableSubheading"/>
                    <w:jc w:val="center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8</w:t>
                  </w:r>
                  <w:r w:rsidR="00FA4FF5" w:rsidRPr="005F041B">
                    <w:rPr>
                      <w:rFonts w:ascii="Tahoma" w:hAnsi="Tahoma" w:cs="Tahoma"/>
                    </w:rPr>
                    <w:t>00.000 VND</w:t>
                  </w:r>
                </w:p>
              </w:tc>
              <w:tc>
                <w:tcPr>
                  <w:tcW w:w="1976" w:type="pct"/>
                  <w:shd w:val="clear" w:color="auto" w:fill="F5B7CC" w:themeFill="accent5" w:themeFillTint="66"/>
                </w:tcPr>
                <w:p w:rsidR="00FA4FF5" w:rsidRPr="005F041B" w:rsidRDefault="006D6C89" w:rsidP="00BB158C">
                  <w:pPr>
                    <w:pStyle w:val="TableText"/>
                    <w:jc w:val="center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5</w:t>
                  </w:r>
                  <w:r w:rsidR="00BB158C" w:rsidRPr="005F041B">
                    <w:rPr>
                      <w:rFonts w:ascii="Tahoma" w:hAnsi="Tahoma" w:cs="Tahoma"/>
                    </w:rPr>
                    <w:t>-15</w:t>
                  </w:r>
                </w:p>
              </w:tc>
            </w:tr>
            <w:tr w:rsidR="00FA4FF5" w:rsidRPr="005F041B" w:rsidTr="003561D1">
              <w:tc>
                <w:tcPr>
                  <w:tcW w:w="3024" w:type="pct"/>
                  <w:shd w:val="clear" w:color="auto" w:fill="F5B7CC" w:themeFill="accent5" w:themeFillTint="66"/>
                </w:tcPr>
                <w:p w:rsidR="00FA4FF5" w:rsidRPr="005F041B" w:rsidRDefault="00FA4FF5" w:rsidP="00BB158C">
                  <w:pPr>
                    <w:pStyle w:val="TableSubheading"/>
                    <w:jc w:val="center"/>
                    <w:rPr>
                      <w:rFonts w:ascii="Tahoma" w:hAnsi="Tahoma" w:cs="Tahoma"/>
                    </w:rPr>
                  </w:pPr>
                  <w:r w:rsidRPr="005F041B">
                    <w:rPr>
                      <w:rFonts w:ascii="Tahoma" w:hAnsi="Tahoma" w:cs="Tahoma"/>
                    </w:rPr>
                    <w:t>900.000 VND</w:t>
                  </w:r>
                </w:p>
              </w:tc>
              <w:tc>
                <w:tcPr>
                  <w:tcW w:w="1976" w:type="pct"/>
                  <w:shd w:val="clear" w:color="auto" w:fill="F5B7CC" w:themeFill="accent5" w:themeFillTint="66"/>
                </w:tcPr>
                <w:p w:rsidR="00FA4FF5" w:rsidRPr="005F041B" w:rsidRDefault="006D6C89" w:rsidP="00BB158C">
                  <w:pPr>
                    <w:pStyle w:val="TableText"/>
                    <w:jc w:val="center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5</w:t>
                  </w:r>
                  <w:r w:rsidR="00BB158C" w:rsidRPr="005F041B">
                    <w:rPr>
                      <w:rFonts w:ascii="Tahoma" w:hAnsi="Tahoma" w:cs="Tahoma"/>
                    </w:rPr>
                    <w:t>-15</w:t>
                  </w:r>
                </w:p>
              </w:tc>
            </w:tr>
            <w:tr w:rsidR="00FA4FF5" w:rsidRPr="005F041B" w:rsidTr="003561D1">
              <w:tc>
                <w:tcPr>
                  <w:tcW w:w="3024" w:type="pct"/>
                  <w:shd w:val="clear" w:color="auto" w:fill="FFCCA6" w:themeFill="accent3" w:themeFillTint="66"/>
                </w:tcPr>
                <w:p w:rsidR="00FA4FF5" w:rsidRPr="005F041B" w:rsidRDefault="00FA4FF5" w:rsidP="00BB158C">
                  <w:pPr>
                    <w:pStyle w:val="TableSubheading"/>
                    <w:jc w:val="center"/>
                    <w:rPr>
                      <w:rFonts w:ascii="Tahoma" w:hAnsi="Tahoma" w:cs="Tahoma"/>
                    </w:rPr>
                  </w:pPr>
                  <w:r w:rsidRPr="005F041B">
                    <w:rPr>
                      <w:rFonts w:ascii="Tahoma" w:hAnsi="Tahoma" w:cs="Tahoma"/>
                    </w:rPr>
                    <w:t>900.000 VND</w:t>
                  </w:r>
                </w:p>
              </w:tc>
              <w:tc>
                <w:tcPr>
                  <w:tcW w:w="1976" w:type="pct"/>
                  <w:shd w:val="clear" w:color="auto" w:fill="FFCCA6" w:themeFill="accent3" w:themeFillTint="66"/>
                </w:tcPr>
                <w:p w:rsidR="00FA4FF5" w:rsidRPr="005F041B" w:rsidRDefault="006D6C89" w:rsidP="00BB158C">
                  <w:pPr>
                    <w:pStyle w:val="TableText"/>
                    <w:jc w:val="center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5</w:t>
                  </w:r>
                  <w:r w:rsidR="00BB158C" w:rsidRPr="005F041B">
                    <w:rPr>
                      <w:rFonts w:ascii="Tahoma" w:hAnsi="Tahoma" w:cs="Tahoma"/>
                    </w:rPr>
                    <w:t>-15</w:t>
                  </w:r>
                </w:p>
              </w:tc>
            </w:tr>
            <w:tr w:rsidR="00FA4FF5" w:rsidRPr="005F041B" w:rsidTr="003561D1">
              <w:tc>
                <w:tcPr>
                  <w:tcW w:w="3024" w:type="pct"/>
                  <w:shd w:val="clear" w:color="auto" w:fill="C6EFAE" w:themeFill="accent2" w:themeFillTint="66"/>
                </w:tcPr>
                <w:p w:rsidR="00FA4FF5" w:rsidRPr="005F041B" w:rsidRDefault="0086563B" w:rsidP="00BB158C">
                  <w:pPr>
                    <w:pStyle w:val="TableSubheading"/>
                    <w:jc w:val="center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8</w:t>
                  </w:r>
                  <w:r w:rsidR="00FA4FF5" w:rsidRPr="005F041B">
                    <w:rPr>
                      <w:rFonts w:ascii="Tahoma" w:hAnsi="Tahoma" w:cs="Tahoma"/>
                    </w:rPr>
                    <w:t>00.000 VND</w:t>
                  </w:r>
                </w:p>
              </w:tc>
              <w:tc>
                <w:tcPr>
                  <w:tcW w:w="1976" w:type="pct"/>
                  <w:shd w:val="clear" w:color="auto" w:fill="C6EFAE" w:themeFill="accent2" w:themeFillTint="66"/>
                </w:tcPr>
                <w:p w:rsidR="00FA4FF5" w:rsidRPr="005F041B" w:rsidRDefault="006D6C89" w:rsidP="00BB158C">
                  <w:pPr>
                    <w:pStyle w:val="TableText"/>
                    <w:jc w:val="center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5</w:t>
                  </w:r>
                  <w:r w:rsidR="00BB158C" w:rsidRPr="005F041B">
                    <w:rPr>
                      <w:rFonts w:ascii="Tahoma" w:hAnsi="Tahoma" w:cs="Tahoma"/>
                    </w:rPr>
                    <w:t>-15</w:t>
                  </w:r>
                </w:p>
              </w:tc>
            </w:tr>
            <w:tr w:rsidR="00FA4FF5" w:rsidRPr="005F041B" w:rsidTr="003561D1">
              <w:tc>
                <w:tcPr>
                  <w:tcW w:w="3024" w:type="pct"/>
                  <w:shd w:val="clear" w:color="auto" w:fill="C6EFAE" w:themeFill="accent2" w:themeFillTint="66"/>
                </w:tcPr>
                <w:p w:rsidR="00FA4FF5" w:rsidRPr="005F041B" w:rsidRDefault="00FA4FF5" w:rsidP="00BB158C">
                  <w:pPr>
                    <w:pStyle w:val="TableSubheading"/>
                    <w:jc w:val="center"/>
                    <w:rPr>
                      <w:rFonts w:ascii="Tahoma" w:hAnsi="Tahoma" w:cs="Tahoma"/>
                    </w:rPr>
                  </w:pPr>
                  <w:r w:rsidRPr="005F041B">
                    <w:rPr>
                      <w:rFonts w:ascii="Tahoma" w:hAnsi="Tahoma" w:cs="Tahoma"/>
                    </w:rPr>
                    <w:t>800.000 VND</w:t>
                  </w:r>
                </w:p>
              </w:tc>
              <w:tc>
                <w:tcPr>
                  <w:tcW w:w="1976" w:type="pct"/>
                  <w:shd w:val="clear" w:color="auto" w:fill="C6EFAE" w:themeFill="accent2" w:themeFillTint="66"/>
                </w:tcPr>
                <w:p w:rsidR="00FA4FF5" w:rsidRPr="005F041B" w:rsidRDefault="006D6C89" w:rsidP="00BB158C">
                  <w:pPr>
                    <w:pStyle w:val="TableText"/>
                    <w:jc w:val="center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5</w:t>
                  </w:r>
                  <w:r w:rsidR="00BB158C" w:rsidRPr="005F041B">
                    <w:rPr>
                      <w:rFonts w:ascii="Tahoma" w:hAnsi="Tahoma" w:cs="Tahoma"/>
                    </w:rPr>
                    <w:t>-15</w:t>
                  </w:r>
                </w:p>
              </w:tc>
            </w:tr>
            <w:tr w:rsidR="00FA4FF5" w:rsidRPr="005F041B" w:rsidTr="003561D1">
              <w:tc>
                <w:tcPr>
                  <w:tcW w:w="3024" w:type="pct"/>
                  <w:shd w:val="clear" w:color="auto" w:fill="FFCCA6" w:themeFill="accent3" w:themeFillTint="66"/>
                </w:tcPr>
                <w:p w:rsidR="00FA4FF5" w:rsidRPr="005F041B" w:rsidRDefault="0086563B" w:rsidP="00BB158C">
                  <w:pPr>
                    <w:pStyle w:val="TableSubheading"/>
                    <w:jc w:val="center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8</w:t>
                  </w:r>
                  <w:r w:rsidR="00FA4FF5" w:rsidRPr="005F041B">
                    <w:rPr>
                      <w:rFonts w:ascii="Tahoma" w:hAnsi="Tahoma" w:cs="Tahoma"/>
                    </w:rPr>
                    <w:t>00.000 VND</w:t>
                  </w:r>
                </w:p>
              </w:tc>
              <w:tc>
                <w:tcPr>
                  <w:tcW w:w="1976" w:type="pct"/>
                  <w:shd w:val="clear" w:color="auto" w:fill="FFCCA6" w:themeFill="accent3" w:themeFillTint="66"/>
                </w:tcPr>
                <w:p w:rsidR="00FA4FF5" w:rsidRPr="005F041B" w:rsidRDefault="006D6C89" w:rsidP="00BB158C">
                  <w:pPr>
                    <w:pStyle w:val="TableText"/>
                    <w:jc w:val="center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5</w:t>
                  </w:r>
                  <w:r w:rsidR="00BB158C" w:rsidRPr="005F041B">
                    <w:rPr>
                      <w:rFonts w:ascii="Tahoma" w:hAnsi="Tahoma" w:cs="Tahoma"/>
                    </w:rPr>
                    <w:t>-15</w:t>
                  </w:r>
                </w:p>
              </w:tc>
            </w:tr>
            <w:tr w:rsidR="00FA4FF5" w:rsidRPr="005F041B" w:rsidTr="003561D1">
              <w:tc>
                <w:tcPr>
                  <w:tcW w:w="3024" w:type="pct"/>
                  <w:shd w:val="clear" w:color="auto" w:fill="FFCCA6" w:themeFill="accent3" w:themeFillTint="66"/>
                </w:tcPr>
                <w:p w:rsidR="00FA4FF5" w:rsidRPr="005F041B" w:rsidRDefault="006D6C89" w:rsidP="00BB158C">
                  <w:pPr>
                    <w:pStyle w:val="TableSubheading"/>
                    <w:jc w:val="center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9</w:t>
                  </w:r>
                  <w:r w:rsidR="00FA4FF5" w:rsidRPr="005F041B">
                    <w:rPr>
                      <w:rFonts w:ascii="Tahoma" w:hAnsi="Tahoma" w:cs="Tahoma"/>
                    </w:rPr>
                    <w:t>00.000 VND</w:t>
                  </w:r>
                </w:p>
              </w:tc>
              <w:tc>
                <w:tcPr>
                  <w:tcW w:w="1976" w:type="pct"/>
                  <w:shd w:val="clear" w:color="auto" w:fill="FFCCA6" w:themeFill="accent3" w:themeFillTint="66"/>
                </w:tcPr>
                <w:p w:rsidR="00FA4FF5" w:rsidRPr="005F041B" w:rsidRDefault="006D6C89" w:rsidP="00BB158C">
                  <w:pPr>
                    <w:pStyle w:val="TableText"/>
                    <w:jc w:val="center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5</w:t>
                  </w:r>
                  <w:r w:rsidR="00BB158C" w:rsidRPr="005F041B">
                    <w:rPr>
                      <w:rFonts w:ascii="Tahoma" w:hAnsi="Tahoma" w:cs="Tahoma"/>
                    </w:rPr>
                    <w:t>-15</w:t>
                  </w:r>
                </w:p>
              </w:tc>
            </w:tr>
            <w:tr w:rsidR="003561D1" w:rsidRPr="005F041B" w:rsidTr="003561D1">
              <w:tc>
                <w:tcPr>
                  <w:tcW w:w="3024" w:type="pct"/>
                  <w:shd w:val="clear" w:color="auto" w:fill="BDB0E2" w:themeFill="accent4" w:themeFillTint="99"/>
                </w:tcPr>
                <w:p w:rsidR="003561D1" w:rsidRPr="005F041B" w:rsidRDefault="003561D1" w:rsidP="00D97872">
                  <w:pPr>
                    <w:pStyle w:val="TableSubheading"/>
                    <w:jc w:val="center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8</w:t>
                  </w:r>
                  <w:r w:rsidRPr="005F041B">
                    <w:rPr>
                      <w:rFonts w:ascii="Tahoma" w:hAnsi="Tahoma" w:cs="Tahoma"/>
                    </w:rPr>
                    <w:t>00.000 VND</w:t>
                  </w:r>
                </w:p>
              </w:tc>
              <w:tc>
                <w:tcPr>
                  <w:tcW w:w="1976" w:type="pct"/>
                  <w:shd w:val="clear" w:color="auto" w:fill="BDB0E2" w:themeFill="accent4" w:themeFillTint="99"/>
                </w:tcPr>
                <w:p w:rsidR="003561D1" w:rsidRPr="005F041B" w:rsidRDefault="003561D1" w:rsidP="003561D1">
                  <w:pPr>
                    <w:pStyle w:val="TableText"/>
                    <w:jc w:val="center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8</w:t>
                  </w:r>
                  <w:r w:rsidRPr="005F041B">
                    <w:rPr>
                      <w:rFonts w:ascii="Tahoma" w:hAnsi="Tahoma" w:cs="Tahoma"/>
                    </w:rPr>
                    <w:t>-</w:t>
                  </w:r>
                  <w:r>
                    <w:rPr>
                      <w:rFonts w:ascii="Tahoma" w:hAnsi="Tahoma" w:cs="Tahoma"/>
                    </w:rPr>
                    <w:t>20</w:t>
                  </w:r>
                </w:p>
              </w:tc>
            </w:tr>
            <w:tr w:rsidR="003561D1" w:rsidRPr="005F041B" w:rsidTr="003561D1">
              <w:tc>
                <w:tcPr>
                  <w:tcW w:w="3024" w:type="pct"/>
                  <w:shd w:val="clear" w:color="auto" w:fill="BDB0E2" w:themeFill="accent4" w:themeFillTint="99"/>
                </w:tcPr>
                <w:p w:rsidR="003561D1" w:rsidRPr="005F041B" w:rsidRDefault="003561D1" w:rsidP="00D97872">
                  <w:pPr>
                    <w:pStyle w:val="TableSubheading"/>
                    <w:jc w:val="center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8</w:t>
                  </w:r>
                  <w:r w:rsidRPr="005F041B">
                    <w:rPr>
                      <w:rFonts w:ascii="Tahoma" w:hAnsi="Tahoma" w:cs="Tahoma"/>
                    </w:rPr>
                    <w:t>00.000 VND</w:t>
                  </w:r>
                </w:p>
              </w:tc>
              <w:tc>
                <w:tcPr>
                  <w:tcW w:w="1976" w:type="pct"/>
                  <w:shd w:val="clear" w:color="auto" w:fill="BDB0E2" w:themeFill="accent4" w:themeFillTint="99"/>
                </w:tcPr>
                <w:p w:rsidR="003561D1" w:rsidRPr="005F041B" w:rsidRDefault="003561D1" w:rsidP="00D97872">
                  <w:pPr>
                    <w:pStyle w:val="TableText"/>
                    <w:jc w:val="center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8</w:t>
                  </w:r>
                  <w:r w:rsidRPr="005F041B">
                    <w:rPr>
                      <w:rFonts w:ascii="Tahoma" w:hAnsi="Tahoma" w:cs="Tahoma"/>
                    </w:rPr>
                    <w:t>-</w:t>
                  </w:r>
                  <w:r>
                    <w:rPr>
                      <w:rFonts w:ascii="Tahoma" w:hAnsi="Tahoma" w:cs="Tahoma"/>
                    </w:rPr>
                    <w:t>20</w:t>
                  </w:r>
                </w:p>
              </w:tc>
            </w:tr>
            <w:tr w:rsidR="003561D1" w:rsidRPr="005F041B" w:rsidTr="003561D1">
              <w:tc>
                <w:tcPr>
                  <w:tcW w:w="3024" w:type="pct"/>
                  <w:shd w:val="clear" w:color="auto" w:fill="FFCCA6" w:themeFill="accent3" w:themeFillTint="66"/>
                </w:tcPr>
                <w:p w:rsidR="003561D1" w:rsidRPr="005F041B" w:rsidRDefault="003561D1" w:rsidP="00D97872">
                  <w:pPr>
                    <w:pStyle w:val="TableSubheading"/>
                    <w:jc w:val="center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9</w:t>
                  </w:r>
                  <w:r w:rsidRPr="005F041B">
                    <w:rPr>
                      <w:rFonts w:ascii="Tahoma" w:hAnsi="Tahoma" w:cs="Tahoma"/>
                    </w:rPr>
                    <w:t>00.000 VND</w:t>
                  </w:r>
                </w:p>
              </w:tc>
              <w:tc>
                <w:tcPr>
                  <w:tcW w:w="1976" w:type="pct"/>
                  <w:shd w:val="clear" w:color="auto" w:fill="FFCCA6" w:themeFill="accent3" w:themeFillTint="66"/>
                </w:tcPr>
                <w:p w:rsidR="003561D1" w:rsidRPr="005F041B" w:rsidRDefault="003561D1" w:rsidP="003561D1">
                  <w:pPr>
                    <w:pStyle w:val="TableText"/>
                    <w:jc w:val="center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8</w:t>
                  </w:r>
                  <w:r w:rsidRPr="005F041B">
                    <w:rPr>
                      <w:rFonts w:ascii="Tahoma" w:hAnsi="Tahoma" w:cs="Tahoma"/>
                    </w:rPr>
                    <w:t>-</w:t>
                  </w:r>
                  <w:r w:rsidR="00A705F1">
                    <w:rPr>
                      <w:rFonts w:ascii="Tahoma" w:hAnsi="Tahoma" w:cs="Tahoma"/>
                    </w:rPr>
                    <w:t>15</w:t>
                  </w:r>
                </w:p>
              </w:tc>
            </w:tr>
            <w:tr w:rsidR="00A705F1" w:rsidRPr="005F041B" w:rsidTr="003561D1">
              <w:tc>
                <w:tcPr>
                  <w:tcW w:w="3024" w:type="pct"/>
                  <w:shd w:val="clear" w:color="auto" w:fill="FFCCA6" w:themeFill="accent3" w:themeFillTint="66"/>
                </w:tcPr>
                <w:p w:rsidR="00A705F1" w:rsidRPr="005F041B" w:rsidRDefault="00A705F1" w:rsidP="005D2C5F">
                  <w:pPr>
                    <w:pStyle w:val="TableSubheading"/>
                    <w:jc w:val="center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9</w:t>
                  </w:r>
                  <w:r w:rsidRPr="005F041B">
                    <w:rPr>
                      <w:rFonts w:ascii="Tahoma" w:hAnsi="Tahoma" w:cs="Tahoma"/>
                    </w:rPr>
                    <w:t>00.000 VND</w:t>
                  </w:r>
                </w:p>
              </w:tc>
              <w:tc>
                <w:tcPr>
                  <w:tcW w:w="1976" w:type="pct"/>
                  <w:shd w:val="clear" w:color="auto" w:fill="FFCCA6" w:themeFill="accent3" w:themeFillTint="66"/>
                </w:tcPr>
                <w:p w:rsidR="00A705F1" w:rsidRPr="005F041B" w:rsidRDefault="00A705F1" w:rsidP="005D2C5F">
                  <w:pPr>
                    <w:pStyle w:val="TableText"/>
                    <w:jc w:val="center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8</w:t>
                  </w:r>
                  <w:r w:rsidRPr="005F041B">
                    <w:rPr>
                      <w:rFonts w:ascii="Tahoma" w:hAnsi="Tahoma" w:cs="Tahoma"/>
                    </w:rPr>
                    <w:t>-</w:t>
                  </w:r>
                  <w:r>
                    <w:rPr>
                      <w:rFonts w:ascii="Tahoma" w:hAnsi="Tahoma" w:cs="Tahoma"/>
                    </w:rPr>
                    <w:t>15</w:t>
                  </w:r>
                </w:p>
              </w:tc>
            </w:tr>
          </w:tbl>
          <w:p w:rsidR="00C26877" w:rsidRPr="005F041B" w:rsidRDefault="00C26877">
            <w:pPr>
              <w:spacing w:after="160" w:line="300" w:lineRule="auto"/>
              <w:rPr>
                <w:rFonts w:ascii="Tahoma" w:hAnsi="Tahoma" w:cs="Tahoma"/>
              </w:rPr>
            </w:pPr>
          </w:p>
        </w:tc>
        <w:bookmarkStart w:id="0" w:name="_GoBack"/>
        <w:bookmarkEnd w:id="0"/>
      </w:tr>
    </w:tbl>
    <w:p w:rsidR="00122575" w:rsidRPr="00122575" w:rsidRDefault="00122575" w:rsidP="003561D1">
      <w:pPr>
        <w:rPr>
          <w:rFonts w:ascii="Tahoma" w:hAnsi="Tahoma" w:cs="Tahoma"/>
          <w:sz w:val="28"/>
          <w:szCs w:val="28"/>
        </w:rPr>
      </w:pPr>
      <w:bookmarkStart w:id="1" w:name="_Calendar"/>
      <w:bookmarkEnd w:id="1"/>
    </w:p>
    <w:sectPr w:rsidR="00122575" w:rsidRPr="00122575" w:rsidSect="003561D1">
      <w:pgSz w:w="15840" w:h="12240" w:orient="landscape"/>
      <w:pgMar w:top="426" w:right="936" w:bottom="284" w:left="93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833302"/>
    <w:multiLevelType w:val="hybridMultilevel"/>
    <w:tmpl w:val="CAA816A6"/>
    <w:lvl w:ilvl="0" w:tplc="ABF42968">
      <w:numFmt w:val="bullet"/>
      <w:lvlText w:val="-"/>
      <w:lvlJc w:val="left"/>
      <w:pPr>
        <w:ind w:left="475" w:hanging="360"/>
      </w:pPr>
      <w:rPr>
        <w:rFonts w:ascii="Century" w:eastAsiaTheme="minorHAnsi" w:hAnsi="Century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1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35" w:hanging="360"/>
      </w:pPr>
      <w:rPr>
        <w:rFonts w:ascii="Wingdings" w:hAnsi="Wingdings" w:hint="default"/>
      </w:rPr>
    </w:lvl>
  </w:abstractNum>
  <w:abstractNum w:abstractNumId="1">
    <w:nsid w:val="58452314"/>
    <w:multiLevelType w:val="hybridMultilevel"/>
    <w:tmpl w:val="42400750"/>
    <w:lvl w:ilvl="0" w:tplc="8E7CB318">
      <w:numFmt w:val="bullet"/>
      <w:lvlText w:val="-"/>
      <w:lvlJc w:val="left"/>
      <w:pPr>
        <w:ind w:left="835" w:hanging="360"/>
      </w:pPr>
      <w:rPr>
        <w:rFonts w:ascii="Tahoma" w:eastAsiaTheme="minorHAns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5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9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MonthEnd1" w:val="30-Sep-15"/>
    <w:docVar w:name="MonthEnd10" w:val="30-Jun-16"/>
    <w:docVar w:name="MonthEnd11" w:val="31-Jul-16"/>
    <w:docVar w:name="MonthEnd12" w:val="31-Aug-16"/>
    <w:docVar w:name="MonthEnd2" w:val="31-Oct-15"/>
    <w:docVar w:name="MonthEnd3" w:val="30-Nov-15"/>
    <w:docVar w:name="MonthEnd4" w:val="31-Dec-15"/>
    <w:docVar w:name="MonthEnd5" w:val="31-Jan-16"/>
    <w:docVar w:name="MonthEnd6" w:val="29-Feb-16"/>
    <w:docVar w:name="MonthEnd7" w:val="31-Mar-16"/>
    <w:docVar w:name="MonthEnd8" w:val="30-Apr-16"/>
    <w:docVar w:name="MonthEnd9" w:val="31-May-16"/>
    <w:docVar w:name="Months" w:val="12"/>
    <w:docVar w:name="MonthStart1" w:val="01-Sep-15"/>
    <w:docVar w:name="MonthStart10" w:val="01-Jun-16"/>
    <w:docVar w:name="MonthStart11" w:val="01-Jul-16"/>
    <w:docVar w:name="MonthStart12" w:val="01-Aug-16"/>
    <w:docVar w:name="MonthStart2" w:val="01-Oct-15"/>
    <w:docVar w:name="MonthStart3" w:val="01-Nov-15"/>
    <w:docVar w:name="MonthStart4" w:val="01-Dec-15"/>
    <w:docVar w:name="MonthStart5" w:val="01-Jan-16"/>
    <w:docVar w:name="MonthStart6" w:val="01-Feb-16"/>
    <w:docVar w:name="MonthStart7" w:val="01-Mar-16"/>
    <w:docVar w:name="MonthStart8" w:val="01-Apr-16"/>
    <w:docVar w:name="MonthStart9" w:val="01-May-16"/>
    <w:docVar w:name="MonthStartLast" w:val="01-Aug-16"/>
    <w:docVar w:name="WeekStart" w:val="Sunday"/>
  </w:docVars>
  <w:rsids>
    <w:rsidRoot w:val="002049F2"/>
    <w:rsid w:val="000B507B"/>
    <w:rsid w:val="00122575"/>
    <w:rsid w:val="002049F2"/>
    <w:rsid w:val="003561D1"/>
    <w:rsid w:val="004807BF"/>
    <w:rsid w:val="005F041B"/>
    <w:rsid w:val="006D6C89"/>
    <w:rsid w:val="0086563B"/>
    <w:rsid w:val="00994CEB"/>
    <w:rsid w:val="00A705F1"/>
    <w:rsid w:val="00B96653"/>
    <w:rsid w:val="00BB158C"/>
    <w:rsid w:val="00C26877"/>
    <w:rsid w:val="00D07217"/>
    <w:rsid w:val="00D4107E"/>
    <w:rsid w:val="00FA4F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color w:val="404040" w:themeColor="text1" w:themeTint="BF"/>
        <w:sz w:val="18"/>
        <w:lang w:val="en-US" w:eastAsia="ja-JP" w:bidi="ar-SA"/>
      </w:rPr>
    </w:rPrDefault>
    <w:pPrDefault>
      <w:pPr>
        <w:spacing w:after="160" w:line="30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uiPriority="11" w:qFormat="1"/>
    <w:lsdException w:name="Date" w:uiPriority="1" w:qFormat="1"/>
    <w:lsdException w:name="Strong" w:uiPriority="22" w:qFormat="1"/>
    <w:lsdException w:name="Emphasis" w:uiPriority="20" w:qFormat="1"/>
    <w:lsdException w:name="Table Grid" w:semiHidden="0" w:uiPriority="59" w:unhideWhenUsed="0"/>
    <w:lsdException w:name="Placeholder Text" w:unhideWhenUsed="0"/>
    <w:lsdException w:name="No Spacing" w:semiHidden="0" w:uiPriority="36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3"/>
    <w:qFormat/>
    <w:pPr>
      <w:spacing w:after="80" w:line="240" w:lineRule="auto"/>
      <w:ind w:left="115"/>
    </w:pPr>
    <w:rPr>
      <w:rFonts w:asciiTheme="majorHAnsi" w:eastAsiaTheme="majorEastAsia" w:hAnsiTheme="majorHAnsi" w:cstheme="majorBidi"/>
      <w:caps/>
      <w:color w:val="262626" w:themeColor="text1" w:themeTint="D9"/>
      <w:spacing w:val="60"/>
      <w:kern w:val="28"/>
      <w:sz w:val="52"/>
    </w:rPr>
  </w:style>
  <w:style w:type="character" w:customStyle="1" w:styleId="TitleChar">
    <w:name w:val="Title Char"/>
    <w:basedOn w:val="DefaultParagraphFont"/>
    <w:link w:val="Title"/>
    <w:uiPriority w:val="3"/>
    <w:rPr>
      <w:rFonts w:asciiTheme="majorHAnsi" w:eastAsiaTheme="majorEastAsia" w:hAnsiTheme="majorHAnsi" w:cstheme="majorBidi"/>
      <w:caps/>
      <w:color w:val="262626" w:themeColor="text1" w:themeTint="D9"/>
      <w:spacing w:val="60"/>
      <w:kern w:val="28"/>
      <w:sz w:val="52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HostTable">
    <w:name w:val="Host Table"/>
    <w:basedOn w:val="TableNormal"/>
    <w:uiPriority w:val="99"/>
    <w:pPr>
      <w:spacing w:after="0" w:line="240" w:lineRule="auto"/>
    </w:pPr>
    <w:tblPr>
      <w:jc w:val="center"/>
      <w:tblInd w:w="0" w:type="dxa"/>
      <w:tblCellMar>
        <w:top w:w="0" w:type="dxa"/>
        <w:left w:w="0" w:type="dxa"/>
        <w:bottom w:w="0" w:type="dxa"/>
        <w:right w:w="0" w:type="dxa"/>
      </w:tblCellMar>
    </w:tblPr>
    <w:trPr>
      <w:jc w:val="center"/>
    </w:trPr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table" w:customStyle="1" w:styleId="EventPlannerTable">
    <w:name w:val="Event Planner Table"/>
    <w:basedOn w:val="TableNormal"/>
    <w:uiPriority w:val="99"/>
    <w:pPr>
      <w:spacing w:after="0" w:line="240" w:lineRule="auto"/>
    </w:pPr>
    <w:tblPr>
      <w:tblInd w:w="0" w:type="dxa"/>
      <w:tblBorders>
        <w:insideH w:val="single" w:sz="24" w:space="0" w:color="FFFFFF" w:themeColor="background1"/>
        <w:insideV w:val="single" w:sz="24" w:space="0" w:color="FFFFFF" w:themeColor="background1"/>
      </w:tblBorders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F2F2F2" w:themeFill="background1" w:themeFillShade="F2"/>
    </w:tcPr>
    <w:tblStylePr w:type="firstRow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FFFF" w:themeFill="background1"/>
      </w:tcPr>
    </w:tblStylePr>
  </w:style>
  <w:style w:type="table" w:customStyle="1" w:styleId="Style1">
    <w:name w:val="Style1"/>
    <w:basedOn w:val="TableNormal"/>
    <w:uiPriority w:val="99"/>
    <w:pPr>
      <w:spacing w:after="0" w:line="240" w:lineRule="auto"/>
    </w:pPr>
    <w:tblPr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ormHeading">
    <w:name w:val="Form Heading"/>
    <w:basedOn w:val="Normal"/>
    <w:uiPriority w:val="1"/>
    <w:qFormat/>
    <w:pPr>
      <w:spacing w:before="60" w:after="60" w:line="240" w:lineRule="auto"/>
      <w:ind w:left="115" w:right="115"/>
    </w:pPr>
    <w:rPr>
      <w:rFonts w:asciiTheme="majorHAnsi" w:eastAsiaTheme="majorEastAsia" w:hAnsiTheme="majorHAnsi" w:cstheme="majorBidi"/>
      <w:caps/>
      <w:color w:val="7F7F7F" w:themeColor="text1" w:themeTint="80"/>
      <w:sz w:val="24"/>
    </w:rPr>
  </w:style>
  <w:style w:type="paragraph" w:customStyle="1" w:styleId="FormText">
    <w:name w:val="Form Text"/>
    <w:basedOn w:val="Normal"/>
    <w:uiPriority w:val="1"/>
    <w:qFormat/>
    <w:pPr>
      <w:spacing w:before="60" w:after="60" w:line="240" w:lineRule="auto"/>
      <w:ind w:left="115" w:right="115"/>
    </w:pPr>
    <w:rPr>
      <w:rFonts w:asciiTheme="majorHAnsi" w:eastAsiaTheme="majorEastAsia" w:hAnsiTheme="majorHAnsi" w:cstheme="majorBidi"/>
      <w:caps/>
      <w:color w:val="262626" w:themeColor="text1" w:themeTint="D9"/>
      <w:sz w:val="24"/>
    </w:rPr>
  </w:style>
  <w:style w:type="paragraph" w:customStyle="1" w:styleId="Notes">
    <w:name w:val="Notes"/>
    <w:basedOn w:val="Normal"/>
    <w:uiPriority w:val="1"/>
    <w:qFormat/>
    <w:pPr>
      <w:spacing w:before="40" w:after="40"/>
      <w:ind w:left="115" w:right="115"/>
    </w:pPr>
    <w:rPr>
      <w:color w:val="595959" w:themeColor="text1" w:themeTint="A6"/>
    </w:rPr>
  </w:style>
  <w:style w:type="paragraph" w:styleId="NoSpacing">
    <w:name w:val="No Spacing"/>
    <w:uiPriority w:val="36"/>
    <w:qFormat/>
    <w:pPr>
      <w:spacing w:after="0" w:line="240" w:lineRule="auto"/>
    </w:pPr>
  </w:style>
  <w:style w:type="paragraph" w:customStyle="1" w:styleId="TableHeading">
    <w:name w:val="Table Heading"/>
    <w:basedOn w:val="Normal"/>
    <w:uiPriority w:val="1"/>
    <w:qFormat/>
    <w:pPr>
      <w:spacing w:before="100" w:after="0" w:line="240" w:lineRule="auto"/>
      <w:ind w:left="115" w:right="115"/>
    </w:pPr>
    <w:rPr>
      <w:rFonts w:asciiTheme="majorHAnsi" w:eastAsiaTheme="majorEastAsia" w:hAnsiTheme="majorHAnsi" w:cstheme="majorBidi"/>
      <w:caps/>
      <w:color w:val="262626" w:themeColor="text1" w:themeTint="D9"/>
      <w:spacing w:val="20"/>
      <w:sz w:val="22"/>
    </w:rPr>
  </w:style>
  <w:style w:type="paragraph" w:customStyle="1" w:styleId="TableSubheading">
    <w:name w:val="Table Subheading"/>
    <w:basedOn w:val="Normal"/>
    <w:uiPriority w:val="1"/>
    <w:qFormat/>
    <w:pPr>
      <w:spacing w:before="80" w:after="40" w:line="240" w:lineRule="auto"/>
      <w:ind w:left="115" w:right="115"/>
    </w:pPr>
    <w:rPr>
      <w:rFonts w:asciiTheme="majorHAnsi" w:eastAsiaTheme="majorEastAsia" w:hAnsiTheme="majorHAnsi" w:cstheme="majorBidi"/>
      <w:b/>
      <w:bCs/>
      <w:caps/>
      <w:sz w:val="22"/>
    </w:rPr>
  </w:style>
  <w:style w:type="paragraph" w:customStyle="1" w:styleId="TableText">
    <w:name w:val="Table Text"/>
    <w:basedOn w:val="Normal"/>
    <w:uiPriority w:val="1"/>
    <w:qFormat/>
    <w:pPr>
      <w:spacing w:before="80" w:after="40" w:line="240" w:lineRule="auto"/>
      <w:ind w:left="115" w:right="115"/>
    </w:pPr>
    <w:rPr>
      <w:rFonts w:asciiTheme="majorHAnsi" w:eastAsiaTheme="majorEastAsia" w:hAnsiTheme="majorHAnsi" w:cstheme="majorBidi"/>
      <w:sz w:val="20"/>
    </w:rPr>
  </w:style>
  <w:style w:type="paragraph" w:customStyle="1" w:styleId="Days">
    <w:name w:val="Days"/>
    <w:basedOn w:val="Normal"/>
    <w:uiPriority w:val="2"/>
    <w:qFormat/>
    <w:pPr>
      <w:spacing w:before="60" w:after="0" w:line="240" w:lineRule="auto"/>
      <w:jc w:val="center"/>
    </w:pPr>
    <w:rPr>
      <w:rFonts w:asciiTheme="majorHAnsi" w:eastAsiaTheme="majorEastAsia" w:hAnsiTheme="majorHAnsi" w:cstheme="majorBidi"/>
      <w:color w:val="7F7F7F" w:themeColor="text1" w:themeTint="80"/>
      <w:sz w:val="16"/>
    </w:rPr>
  </w:style>
  <w:style w:type="paragraph" w:customStyle="1" w:styleId="Dates">
    <w:name w:val="Dates"/>
    <w:basedOn w:val="Normal"/>
    <w:uiPriority w:val="2"/>
    <w:qFormat/>
    <w:pPr>
      <w:spacing w:before="20" w:after="20" w:line="240" w:lineRule="auto"/>
      <w:jc w:val="center"/>
    </w:pPr>
    <w:rPr>
      <w:color w:val="262626" w:themeColor="text1" w:themeTint="D9"/>
      <w:sz w:val="16"/>
    </w:rPr>
  </w:style>
  <w:style w:type="paragraph" w:customStyle="1" w:styleId="Months">
    <w:name w:val="Months"/>
    <w:basedOn w:val="Normal"/>
    <w:uiPriority w:val="2"/>
    <w:qFormat/>
    <w:pPr>
      <w:keepNext/>
      <w:spacing w:before="80" w:after="40" w:line="240" w:lineRule="auto"/>
      <w:ind w:left="115" w:right="115"/>
    </w:pPr>
    <w:rPr>
      <w:rFonts w:asciiTheme="majorHAnsi" w:eastAsiaTheme="majorEastAsia" w:hAnsiTheme="majorHAnsi" w:cstheme="majorBidi"/>
      <w:caps/>
      <w:color w:val="262626" w:themeColor="text1" w:themeTint="D9"/>
      <w:sz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Tahoma" w:hAnsi="Tahoma" w:cs="Tahoma"/>
      <w:sz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</w:rPr>
  </w:style>
  <w:style w:type="character" w:customStyle="1" w:styleId="DateChar1">
    <w:name w:val="Date Char1"/>
    <w:basedOn w:val="DefaultParagraphFont"/>
    <w:uiPriority w:val="1"/>
    <w:semiHidden/>
  </w:style>
  <w:style w:type="character" w:customStyle="1" w:styleId="BalloonTextChar1">
    <w:name w:val="Balloon Text Char1"/>
    <w:basedOn w:val="DefaultParagraphFont"/>
    <w:uiPriority w:val="99"/>
    <w:semiHidden/>
    <w:rPr>
      <w:rFonts w:ascii="Tahoma" w:hAnsi="Tahoma" w:cs="Tahoma"/>
      <w:sz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color w:val="404040" w:themeColor="text1" w:themeTint="BF"/>
        <w:sz w:val="18"/>
        <w:lang w:val="en-US" w:eastAsia="ja-JP" w:bidi="ar-SA"/>
      </w:rPr>
    </w:rPrDefault>
    <w:pPrDefault>
      <w:pPr>
        <w:spacing w:after="160" w:line="30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uiPriority="11" w:qFormat="1"/>
    <w:lsdException w:name="Date" w:uiPriority="1" w:qFormat="1"/>
    <w:lsdException w:name="Strong" w:uiPriority="22" w:qFormat="1"/>
    <w:lsdException w:name="Emphasis" w:uiPriority="20" w:qFormat="1"/>
    <w:lsdException w:name="Table Grid" w:semiHidden="0" w:uiPriority="59" w:unhideWhenUsed="0"/>
    <w:lsdException w:name="Placeholder Text" w:unhideWhenUsed="0"/>
    <w:lsdException w:name="No Spacing" w:semiHidden="0" w:uiPriority="36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3"/>
    <w:qFormat/>
    <w:pPr>
      <w:spacing w:after="80" w:line="240" w:lineRule="auto"/>
      <w:ind w:left="115"/>
    </w:pPr>
    <w:rPr>
      <w:rFonts w:asciiTheme="majorHAnsi" w:eastAsiaTheme="majorEastAsia" w:hAnsiTheme="majorHAnsi" w:cstheme="majorBidi"/>
      <w:caps/>
      <w:color w:val="262626" w:themeColor="text1" w:themeTint="D9"/>
      <w:spacing w:val="60"/>
      <w:kern w:val="28"/>
      <w:sz w:val="52"/>
    </w:rPr>
  </w:style>
  <w:style w:type="character" w:customStyle="1" w:styleId="TitleChar">
    <w:name w:val="Title Char"/>
    <w:basedOn w:val="DefaultParagraphFont"/>
    <w:link w:val="Title"/>
    <w:uiPriority w:val="3"/>
    <w:rPr>
      <w:rFonts w:asciiTheme="majorHAnsi" w:eastAsiaTheme="majorEastAsia" w:hAnsiTheme="majorHAnsi" w:cstheme="majorBidi"/>
      <w:caps/>
      <w:color w:val="262626" w:themeColor="text1" w:themeTint="D9"/>
      <w:spacing w:val="60"/>
      <w:kern w:val="28"/>
      <w:sz w:val="52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HostTable">
    <w:name w:val="Host Table"/>
    <w:basedOn w:val="TableNormal"/>
    <w:uiPriority w:val="99"/>
    <w:pPr>
      <w:spacing w:after="0" w:line="240" w:lineRule="auto"/>
    </w:pPr>
    <w:tblPr>
      <w:jc w:val="center"/>
      <w:tblInd w:w="0" w:type="dxa"/>
      <w:tblCellMar>
        <w:top w:w="0" w:type="dxa"/>
        <w:left w:w="0" w:type="dxa"/>
        <w:bottom w:w="0" w:type="dxa"/>
        <w:right w:w="0" w:type="dxa"/>
      </w:tblCellMar>
    </w:tblPr>
    <w:trPr>
      <w:jc w:val="center"/>
    </w:trPr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table" w:customStyle="1" w:styleId="EventPlannerTable">
    <w:name w:val="Event Planner Table"/>
    <w:basedOn w:val="TableNormal"/>
    <w:uiPriority w:val="99"/>
    <w:pPr>
      <w:spacing w:after="0" w:line="240" w:lineRule="auto"/>
    </w:pPr>
    <w:tblPr>
      <w:tblInd w:w="0" w:type="dxa"/>
      <w:tblBorders>
        <w:insideH w:val="single" w:sz="24" w:space="0" w:color="FFFFFF" w:themeColor="background1"/>
        <w:insideV w:val="single" w:sz="24" w:space="0" w:color="FFFFFF" w:themeColor="background1"/>
      </w:tblBorders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F2F2F2" w:themeFill="background1" w:themeFillShade="F2"/>
    </w:tcPr>
    <w:tblStylePr w:type="firstRow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FFFF" w:themeFill="background1"/>
      </w:tcPr>
    </w:tblStylePr>
  </w:style>
  <w:style w:type="table" w:customStyle="1" w:styleId="Style1">
    <w:name w:val="Style1"/>
    <w:basedOn w:val="TableNormal"/>
    <w:uiPriority w:val="99"/>
    <w:pPr>
      <w:spacing w:after="0" w:line="240" w:lineRule="auto"/>
    </w:pPr>
    <w:tblPr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ormHeading">
    <w:name w:val="Form Heading"/>
    <w:basedOn w:val="Normal"/>
    <w:uiPriority w:val="1"/>
    <w:qFormat/>
    <w:pPr>
      <w:spacing w:before="60" w:after="60" w:line="240" w:lineRule="auto"/>
      <w:ind w:left="115" w:right="115"/>
    </w:pPr>
    <w:rPr>
      <w:rFonts w:asciiTheme="majorHAnsi" w:eastAsiaTheme="majorEastAsia" w:hAnsiTheme="majorHAnsi" w:cstheme="majorBidi"/>
      <w:caps/>
      <w:color w:val="7F7F7F" w:themeColor="text1" w:themeTint="80"/>
      <w:sz w:val="24"/>
    </w:rPr>
  </w:style>
  <w:style w:type="paragraph" w:customStyle="1" w:styleId="FormText">
    <w:name w:val="Form Text"/>
    <w:basedOn w:val="Normal"/>
    <w:uiPriority w:val="1"/>
    <w:qFormat/>
    <w:pPr>
      <w:spacing w:before="60" w:after="60" w:line="240" w:lineRule="auto"/>
      <w:ind w:left="115" w:right="115"/>
    </w:pPr>
    <w:rPr>
      <w:rFonts w:asciiTheme="majorHAnsi" w:eastAsiaTheme="majorEastAsia" w:hAnsiTheme="majorHAnsi" w:cstheme="majorBidi"/>
      <w:caps/>
      <w:color w:val="262626" w:themeColor="text1" w:themeTint="D9"/>
      <w:sz w:val="24"/>
    </w:rPr>
  </w:style>
  <w:style w:type="paragraph" w:customStyle="1" w:styleId="Notes">
    <w:name w:val="Notes"/>
    <w:basedOn w:val="Normal"/>
    <w:uiPriority w:val="1"/>
    <w:qFormat/>
    <w:pPr>
      <w:spacing w:before="40" w:after="40"/>
      <w:ind w:left="115" w:right="115"/>
    </w:pPr>
    <w:rPr>
      <w:color w:val="595959" w:themeColor="text1" w:themeTint="A6"/>
    </w:rPr>
  </w:style>
  <w:style w:type="paragraph" w:styleId="NoSpacing">
    <w:name w:val="No Spacing"/>
    <w:uiPriority w:val="36"/>
    <w:qFormat/>
    <w:pPr>
      <w:spacing w:after="0" w:line="240" w:lineRule="auto"/>
    </w:pPr>
  </w:style>
  <w:style w:type="paragraph" w:customStyle="1" w:styleId="TableHeading">
    <w:name w:val="Table Heading"/>
    <w:basedOn w:val="Normal"/>
    <w:uiPriority w:val="1"/>
    <w:qFormat/>
    <w:pPr>
      <w:spacing w:before="100" w:after="0" w:line="240" w:lineRule="auto"/>
      <w:ind w:left="115" w:right="115"/>
    </w:pPr>
    <w:rPr>
      <w:rFonts w:asciiTheme="majorHAnsi" w:eastAsiaTheme="majorEastAsia" w:hAnsiTheme="majorHAnsi" w:cstheme="majorBidi"/>
      <w:caps/>
      <w:color w:val="262626" w:themeColor="text1" w:themeTint="D9"/>
      <w:spacing w:val="20"/>
      <w:sz w:val="22"/>
    </w:rPr>
  </w:style>
  <w:style w:type="paragraph" w:customStyle="1" w:styleId="TableSubheading">
    <w:name w:val="Table Subheading"/>
    <w:basedOn w:val="Normal"/>
    <w:uiPriority w:val="1"/>
    <w:qFormat/>
    <w:pPr>
      <w:spacing w:before="80" w:after="40" w:line="240" w:lineRule="auto"/>
      <w:ind w:left="115" w:right="115"/>
    </w:pPr>
    <w:rPr>
      <w:rFonts w:asciiTheme="majorHAnsi" w:eastAsiaTheme="majorEastAsia" w:hAnsiTheme="majorHAnsi" w:cstheme="majorBidi"/>
      <w:b/>
      <w:bCs/>
      <w:caps/>
      <w:sz w:val="22"/>
    </w:rPr>
  </w:style>
  <w:style w:type="paragraph" w:customStyle="1" w:styleId="TableText">
    <w:name w:val="Table Text"/>
    <w:basedOn w:val="Normal"/>
    <w:uiPriority w:val="1"/>
    <w:qFormat/>
    <w:pPr>
      <w:spacing w:before="80" w:after="40" w:line="240" w:lineRule="auto"/>
      <w:ind w:left="115" w:right="115"/>
    </w:pPr>
    <w:rPr>
      <w:rFonts w:asciiTheme="majorHAnsi" w:eastAsiaTheme="majorEastAsia" w:hAnsiTheme="majorHAnsi" w:cstheme="majorBidi"/>
      <w:sz w:val="20"/>
    </w:rPr>
  </w:style>
  <w:style w:type="paragraph" w:customStyle="1" w:styleId="Days">
    <w:name w:val="Days"/>
    <w:basedOn w:val="Normal"/>
    <w:uiPriority w:val="2"/>
    <w:qFormat/>
    <w:pPr>
      <w:spacing w:before="60" w:after="0" w:line="240" w:lineRule="auto"/>
      <w:jc w:val="center"/>
    </w:pPr>
    <w:rPr>
      <w:rFonts w:asciiTheme="majorHAnsi" w:eastAsiaTheme="majorEastAsia" w:hAnsiTheme="majorHAnsi" w:cstheme="majorBidi"/>
      <w:color w:val="7F7F7F" w:themeColor="text1" w:themeTint="80"/>
      <w:sz w:val="16"/>
    </w:rPr>
  </w:style>
  <w:style w:type="paragraph" w:customStyle="1" w:styleId="Dates">
    <w:name w:val="Dates"/>
    <w:basedOn w:val="Normal"/>
    <w:uiPriority w:val="2"/>
    <w:qFormat/>
    <w:pPr>
      <w:spacing w:before="20" w:after="20" w:line="240" w:lineRule="auto"/>
      <w:jc w:val="center"/>
    </w:pPr>
    <w:rPr>
      <w:color w:val="262626" w:themeColor="text1" w:themeTint="D9"/>
      <w:sz w:val="16"/>
    </w:rPr>
  </w:style>
  <w:style w:type="paragraph" w:customStyle="1" w:styleId="Months">
    <w:name w:val="Months"/>
    <w:basedOn w:val="Normal"/>
    <w:uiPriority w:val="2"/>
    <w:qFormat/>
    <w:pPr>
      <w:keepNext/>
      <w:spacing w:before="80" w:after="40" w:line="240" w:lineRule="auto"/>
      <w:ind w:left="115" w:right="115"/>
    </w:pPr>
    <w:rPr>
      <w:rFonts w:asciiTheme="majorHAnsi" w:eastAsiaTheme="majorEastAsia" w:hAnsiTheme="majorHAnsi" w:cstheme="majorBidi"/>
      <w:caps/>
      <w:color w:val="262626" w:themeColor="text1" w:themeTint="D9"/>
      <w:sz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Tahoma" w:hAnsi="Tahoma" w:cs="Tahoma"/>
      <w:sz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</w:rPr>
  </w:style>
  <w:style w:type="character" w:customStyle="1" w:styleId="DateChar1">
    <w:name w:val="Date Char1"/>
    <w:basedOn w:val="DefaultParagraphFont"/>
    <w:uiPriority w:val="1"/>
    <w:semiHidden/>
  </w:style>
  <w:style w:type="character" w:customStyle="1" w:styleId="BalloonTextChar1">
    <w:name w:val="Balloon Text Char1"/>
    <w:basedOn w:val="DefaultParagraphFont"/>
    <w:uiPriority w:val="99"/>
    <w:semiHidden/>
    <w:rPr>
      <w:rFonts w:ascii="Tahoma" w:hAnsi="Tahoma" w:cs="Tahoma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microsoft.com/office/2007/relationships/stylesWithEffects" Target="stylesWithEffects.xml"/><Relationship Id="rId10" Type="http://schemas.openxmlformats.org/officeDocument/2006/relationships/glossaryDocument" Target="glossary/document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ui\AppData\Roaming\Microsoft\Templates\Event%20planner.dotm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625A2D7D5D0C4909A22B3502C39D03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9333AB-5353-433C-B772-8315B3434F05}"/>
      </w:docPartPr>
      <w:docPartBody>
        <w:p w:rsidR="000B4D55" w:rsidRDefault="002439A6" w:rsidP="002439A6">
          <w:pPr>
            <w:pStyle w:val="625A2D7D5D0C4909A22B3502C39D0395"/>
          </w:pPr>
          <w:r>
            <w:t>[Select Date]</w:t>
          </w:r>
        </w:p>
      </w:docPartBody>
    </w:docPart>
    <w:docPart>
      <w:docPartPr>
        <w:name w:val="2BC7F54A3CCD4E45ADFDEEE54DDE17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067674E-8373-4677-865B-40DA0AC617FE}"/>
      </w:docPartPr>
      <w:docPartBody>
        <w:p w:rsidR="000B4D55" w:rsidRDefault="002439A6" w:rsidP="002439A6">
          <w:pPr>
            <w:pStyle w:val="2BC7F54A3CCD4E45ADFDEEE54DDE17CF"/>
          </w:pPr>
          <w:r>
            <w:t>[Select Date]</w:t>
          </w:r>
        </w:p>
      </w:docPartBody>
    </w:docPart>
    <w:docPart>
      <w:docPartPr>
        <w:name w:val="830328C437F94C099D84ADBAEF441D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2B93BF-7BDB-419C-AA9C-52A738E9661B}"/>
      </w:docPartPr>
      <w:docPartBody>
        <w:p w:rsidR="000B4D55" w:rsidRDefault="002439A6" w:rsidP="002439A6">
          <w:pPr>
            <w:pStyle w:val="830328C437F94C099D84ADBAEF441D5B"/>
          </w:pPr>
          <w:r>
            <w:t>[Select Date]</w:t>
          </w:r>
        </w:p>
      </w:docPartBody>
    </w:docPart>
    <w:docPart>
      <w:docPartPr>
        <w:name w:val="2C98A230B96E4F88887FD88B0AC28B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E3E413-780B-4612-8635-CC91F0A1D809}"/>
      </w:docPartPr>
      <w:docPartBody>
        <w:p w:rsidR="000B4D55" w:rsidRDefault="002439A6" w:rsidP="002439A6">
          <w:pPr>
            <w:pStyle w:val="2C98A230B96E4F88887FD88B0AC28BD0"/>
          </w:pPr>
          <w:r>
            <w:t>[Select Date]</w:t>
          </w:r>
        </w:p>
      </w:docPartBody>
    </w:docPart>
    <w:docPart>
      <w:docPartPr>
        <w:name w:val="2F9FA5A13D0649A7898562EECD88D3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95ADA80-CF4C-4AAF-8B7A-BD47706C76DD}"/>
      </w:docPartPr>
      <w:docPartBody>
        <w:p w:rsidR="000B4D55" w:rsidRDefault="002439A6" w:rsidP="002439A6">
          <w:pPr>
            <w:pStyle w:val="2F9FA5A13D0649A7898562EECD88D392"/>
          </w:pPr>
          <w:r>
            <w:t>[Select Date]</w:t>
          </w:r>
        </w:p>
      </w:docPartBody>
    </w:docPart>
    <w:docPart>
      <w:docPartPr>
        <w:name w:val="C77E32EFBF634E9FBB0B822D14E399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BDEB0A-FF11-49F0-9706-8F85DEC8086A}"/>
      </w:docPartPr>
      <w:docPartBody>
        <w:p w:rsidR="000B4D55" w:rsidRDefault="002439A6" w:rsidP="002439A6">
          <w:pPr>
            <w:pStyle w:val="C77E32EFBF634E9FBB0B822D14E39973"/>
          </w:pPr>
          <w:r>
            <w:t>[Select Date]</w:t>
          </w:r>
        </w:p>
      </w:docPartBody>
    </w:docPart>
    <w:docPart>
      <w:docPartPr>
        <w:name w:val="56CC44A78C1E433AA470ABAE78B8BA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F64D6A-55C0-4AB4-A825-AE8C7DD5FB0C}"/>
      </w:docPartPr>
      <w:docPartBody>
        <w:p w:rsidR="000B4D55" w:rsidRDefault="002439A6" w:rsidP="002439A6">
          <w:pPr>
            <w:pStyle w:val="56CC44A78C1E433AA470ABAE78B8BAF1"/>
          </w:pPr>
          <w:r>
            <w:t>[Select Date]</w:t>
          </w:r>
        </w:p>
      </w:docPartBody>
    </w:docPart>
    <w:docPart>
      <w:docPartPr>
        <w:name w:val="426D4612D9D049F1B51A1E97155D3D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1B5146A-4CEA-47FD-9611-87A6AFE6FD25}"/>
      </w:docPartPr>
      <w:docPartBody>
        <w:p w:rsidR="005905CE" w:rsidRDefault="000B4D55" w:rsidP="000B4D55">
          <w:pPr>
            <w:pStyle w:val="426D4612D9D049F1B51A1E97155D3D8A"/>
          </w:pPr>
          <w:r>
            <w:t>[Select Date]</w:t>
          </w:r>
        </w:p>
      </w:docPartBody>
    </w:docPart>
    <w:docPart>
      <w:docPartPr>
        <w:name w:val="BD520976493B465E9C75BE70D48398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9CBAD1-9C16-41F2-A9CA-7837C51A9C04}"/>
      </w:docPartPr>
      <w:docPartBody>
        <w:p w:rsidR="005905CE" w:rsidRDefault="000B4D55" w:rsidP="000B4D55">
          <w:pPr>
            <w:pStyle w:val="BD520976493B465E9C75BE70D4839833"/>
          </w:pPr>
          <w:r>
            <w:t>[Select Date]</w:t>
          </w:r>
        </w:p>
      </w:docPartBody>
    </w:docPart>
    <w:docPart>
      <w:docPartPr>
        <w:name w:val="AD22D3FD23DB4575A838ED610DC978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3BA826D-0D8D-4191-89EF-0B73344FA945}"/>
      </w:docPartPr>
      <w:docPartBody>
        <w:p w:rsidR="005905CE" w:rsidRDefault="000B4D55" w:rsidP="000B4D55">
          <w:pPr>
            <w:pStyle w:val="AD22D3FD23DB4575A838ED610DC978D0"/>
          </w:pPr>
          <w:r>
            <w:t>[Select Date]</w:t>
          </w:r>
        </w:p>
      </w:docPartBody>
    </w:docPart>
    <w:docPart>
      <w:docPartPr>
        <w:name w:val="CDAD0B81765E4BB09A9DFBABB782F4D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9702C3F-418F-44FF-91BE-5731DC75183E}"/>
      </w:docPartPr>
      <w:docPartBody>
        <w:p w:rsidR="00050CFC" w:rsidRDefault="009F2316" w:rsidP="009F2316">
          <w:pPr>
            <w:pStyle w:val="CDAD0B81765E4BB09A9DFBABB782F4D7"/>
          </w:pPr>
          <w:r>
            <w:t>[Select Date]</w:t>
          </w:r>
        </w:p>
      </w:docPartBody>
    </w:docPart>
    <w:docPart>
      <w:docPartPr>
        <w:name w:val="6ADA7099FC6240C0B9F487B906D56C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413E921-64C8-49C4-9C0A-197F5444FF02}"/>
      </w:docPartPr>
      <w:docPartBody>
        <w:p w:rsidR="00050CFC" w:rsidRDefault="009F2316" w:rsidP="009F2316">
          <w:pPr>
            <w:pStyle w:val="6ADA7099FC6240C0B9F487B906D56CA6"/>
          </w:pPr>
          <w:r>
            <w:t>[Select Date]</w:t>
          </w:r>
        </w:p>
      </w:docPartBody>
    </w:docPart>
    <w:docPart>
      <w:docPartPr>
        <w:name w:val="1C9D0BB8CDA34A5CA354E8C410E8730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ABAD49-F842-495A-A9D7-8F2F57EC07FC}"/>
      </w:docPartPr>
      <w:docPartBody>
        <w:p w:rsidR="00050CFC" w:rsidRDefault="009F2316" w:rsidP="009F2316">
          <w:pPr>
            <w:pStyle w:val="1C9D0BB8CDA34A5CA354E8C410E87301"/>
          </w:pPr>
          <w:r>
            <w:t>[Select Date]</w:t>
          </w:r>
        </w:p>
      </w:docPartBody>
    </w:docPart>
    <w:docPart>
      <w:docPartPr>
        <w:name w:val="4488CE7FB8744DAF9DA4ACD45E74498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ADA5B56-1CB0-4673-83C0-F096E14516E2}"/>
      </w:docPartPr>
      <w:docPartBody>
        <w:p w:rsidR="00000000" w:rsidRDefault="00050CFC" w:rsidP="00050CFC">
          <w:pPr>
            <w:pStyle w:val="4488CE7FB8744DAF9DA4ACD45E744989"/>
          </w:pPr>
          <w:r>
            <w:t>[Select Date]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39A6"/>
    <w:rsid w:val="00050CFC"/>
    <w:rsid w:val="000B4D55"/>
    <w:rsid w:val="002439A6"/>
    <w:rsid w:val="005905CE"/>
    <w:rsid w:val="006D3E9C"/>
    <w:rsid w:val="00943B14"/>
    <w:rsid w:val="009F2316"/>
    <w:rsid w:val="00C917F8"/>
    <w:rsid w:val="00E04093"/>
    <w:rsid w:val="00FF6F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6EBE386164B46D1B692DCDBB2DD7C10">
    <w:name w:val="16EBE386164B46D1B692DCDBB2DD7C10"/>
  </w:style>
  <w:style w:type="paragraph" w:customStyle="1" w:styleId="3C88607F302D4F5FB89F2199C11C51B6">
    <w:name w:val="3C88607F302D4F5FB89F2199C11C51B6"/>
  </w:style>
  <w:style w:type="paragraph" w:customStyle="1" w:styleId="Notes">
    <w:name w:val="Notes"/>
    <w:basedOn w:val="Normal"/>
    <w:uiPriority w:val="1"/>
    <w:qFormat/>
    <w:pPr>
      <w:spacing w:before="40" w:after="40" w:line="300" w:lineRule="auto"/>
      <w:ind w:left="115" w:right="115"/>
    </w:pPr>
    <w:rPr>
      <w:rFonts w:cs="Times New Roman"/>
      <w:color w:val="595959" w:themeColor="text1" w:themeTint="A6"/>
      <w:sz w:val="18"/>
    </w:rPr>
  </w:style>
  <w:style w:type="paragraph" w:customStyle="1" w:styleId="2BAB3324B1534F9F8F059628D2EF9F05">
    <w:name w:val="2BAB3324B1534F9F8F059628D2EF9F05"/>
  </w:style>
  <w:style w:type="paragraph" w:customStyle="1" w:styleId="544A0C723FFD4D7D8B7DA1937DD70C64">
    <w:name w:val="544A0C723FFD4D7D8B7DA1937DD70C64"/>
  </w:style>
  <w:style w:type="paragraph" w:customStyle="1" w:styleId="A852BB1BBF99436B887854AFDBF9EEC2">
    <w:name w:val="A852BB1BBF99436B887854AFDBF9EEC2"/>
  </w:style>
  <w:style w:type="paragraph" w:customStyle="1" w:styleId="116E9C409C5F4B42BB3F7D9CF908722C">
    <w:name w:val="116E9C409C5F4B42BB3F7D9CF908722C"/>
  </w:style>
  <w:style w:type="paragraph" w:customStyle="1" w:styleId="DC7A9C1DA8BE4B80A6C2F98EEDD67B5B">
    <w:name w:val="DC7A9C1DA8BE4B80A6C2F98EEDD67B5B"/>
  </w:style>
  <w:style w:type="paragraph" w:customStyle="1" w:styleId="789EA1900CC0453498665BF3FEDFA257">
    <w:name w:val="789EA1900CC0453498665BF3FEDFA257"/>
  </w:style>
  <w:style w:type="paragraph" w:customStyle="1" w:styleId="3887449BBE144512A19102ACCD193F32">
    <w:name w:val="3887449BBE144512A19102ACCD193F32"/>
  </w:style>
  <w:style w:type="paragraph" w:customStyle="1" w:styleId="471D64940CA44AB2A589880D92CC183A">
    <w:name w:val="471D64940CA44AB2A589880D92CC183A"/>
  </w:style>
  <w:style w:type="paragraph" w:customStyle="1" w:styleId="713F66E9712F4056ACF39A31366D3522">
    <w:name w:val="713F66E9712F4056ACF39A31366D3522"/>
    <w:rsid w:val="002439A6"/>
  </w:style>
  <w:style w:type="paragraph" w:customStyle="1" w:styleId="2BD0A25F1FD14848BF9E166BECA319A3">
    <w:name w:val="2BD0A25F1FD14848BF9E166BECA319A3"/>
    <w:rsid w:val="002439A6"/>
  </w:style>
  <w:style w:type="paragraph" w:customStyle="1" w:styleId="9A6EECA4F4BD4A9BBF052AB9EEBA29BC">
    <w:name w:val="9A6EECA4F4BD4A9BBF052AB9EEBA29BC"/>
    <w:rsid w:val="002439A6"/>
  </w:style>
  <w:style w:type="paragraph" w:customStyle="1" w:styleId="769CF58BA8AC4AE69018A9DE5C59CF11">
    <w:name w:val="769CF58BA8AC4AE69018A9DE5C59CF11"/>
    <w:rsid w:val="002439A6"/>
  </w:style>
  <w:style w:type="paragraph" w:customStyle="1" w:styleId="92B53F4AC1BF46369516039798A7D8AE">
    <w:name w:val="92B53F4AC1BF46369516039798A7D8AE"/>
    <w:rsid w:val="002439A6"/>
  </w:style>
  <w:style w:type="paragraph" w:customStyle="1" w:styleId="D57EDA79F8B94E928B1D573C9C5EF6C8">
    <w:name w:val="D57EDA79F8B94E928B1D573C9C5EF6C8"/>
    <w:rsid w:val="002439A6"/>
  </w:style>
  <w:style w:type="paragraph" w:customStyle="1" w:styleId="89510F6A4DDB4608A124CE30013D17CA">
    <w:name w:val="89510F6A4DDB4608A124CE30013D17CA"/>
    <w:rsid w:val="002439A6"/>
  </w:style>
  <w:style w:type="paragraph" w:customStyle="1" w:styleId="443BFD23EC9B45DE8B7B775672A4A246">
    <w:name w:val="443BFD23EC9B45DE8B7B775672A4A246"/>
    <w:rsid w:val="002439A6"/>
  </w:style>
  <w:style w:type="paragraph" w:customStyle="1" w:styleId="793F0FEA75F14C2D826BE085AFE3F225">
    <w:name w:val="793F0FEA75F14C2D826BE085AFE3F225"/>
    <w:rsid w:val="002439A6"/>
  </w:style>
  <w:style w:type="paragraph" w:customStyle="1" w:styleId="0F6A9DA0869C434C92E87D6EF283C5C2">
    <w:name w:val="0F6A9DA0869C434C92E87D6EF283C5C2"/>
    <w:rsid w:val="002439A6"/>
  </w:style>
  <w:style w:type="paragraph" w:customStyle="1" w:styleId="F00ACF5D6412457FAFCB5DD559AF62E9">
    <w:name w:val="F00ACF5D6412457FAFCB5DD559AF62E9"/>
    <w:rsid w:val="002439A6"/>
  </w:style>
  <w:style w:type="paragraph" w:customStyle="1" w:styleId="6E74B4FAE0B54068B8AC9A6547F973AA">
    <w:name w:val="6E74B4FAE0B54068B8AC9A6547F973AA"/>
    <w:rsid w:val="002439A6"/>
  </w:style>
  <w:style w:type="paragraph" w:customStyle="1" w:styleId="6D7E30D54B1B4C7D99D7150ADFF34318">
    <w:name w:val="6D7E30D54B1B4C7D99D7150ADFF34318"/>
    <w:rsid w:val="002439A6"/>
  </w:style>
  <w:style w:type="paragraph" w:customStyle="1" w:styleId="C0FC9B28846A4FE7892F88D2C9FC3DB0">
    <w:name w:val="C0FC9B28846A4FE7892F88D2C9FC3DB0"/>
    <w:rsid w:val="002439A6"/>
  </w:style>
  <w:style w:type="paragraph" w:customStyle="1" w:styleId="5DE5FC5EDE514E49B377285D8BDE4C62">
    <w:name w:val="5DE5FC5EDE514E49B377285D8BDE4C62"/>
    <w:rsid w:val="002439A6"/>
  </w:style>
  <w:style w:type="paragraph" w:customStyle="1" w:styleId="348AF9EF31AD439A9D1B2C8159BE5A98">
    <w:name w:val="348AF9EF31AD439A9D1B2C8159BE5A98"/>
    <w:rsid w:val="002439A6"/>
  </w:style>
  <w:style w:type="paragraph" w:customStyle="1" w:styleId="D5BC3C45F4644EDBB5F7868D72904B98">
    <w:name w:val="D5BC3C45F4644EDBB5F7868D72904B98"/>
    <w:rsid w:val="002439A6"/>
  </w:style>
  <w:style w:type="paragraph" w:customStyle="1" w:styleId="0261E370610249D49257DA52B6DFAFCE">
    <w:name w:val="0261E370610249D49257DA52B6DFAFCE"/>
    <w:rsid w:val="002439A6"/>
  </w:style>
  <w:style w:type="paragraph" w:customStyle="1" w:styleId="B3C3F795012448F698BE771C10B0C0A7">
    <w:name w:val="B3C3F795012448F698BE771C10B0C0A7"/>
    <w:rsid w:val="002439A6"/>
  </w:style>
  <w:style w:type="paragraph" w:customStyle="1" w:styleId="3FF9E24959D94441A7C5D7F6D114D3C1">
    <w:name w:val="3FF9E24959D94441A7C5D7F6D114D3C1"/>
    <w:rsid w:val="002439A6"/>
  </w:style>
  <w:style w:type="paragraph" w:customStyle="1" w:styleId="7DDA47213C5A4820AF90F8B0A78E1201">
    <w:name w:val="7DDA47213C5A4820AF90F8B0A78E1201"/>
    <w:rsid w:val="002439A6"/>
  </w:style>
  <w:style w:type="paragraph" w:customStyle="1" w:styleId="01FF466ACDCF4D5AB5933B7FDB81E587">
    <w:name w:val="01FF466ACDCF4D5AB5933B7FDB81E587"/>
    <w:rsid w:val="002439A6"/>
  </w:style>
  <w:style w:type="paragraph" w:customStyle="1" w:styleId="BADE7F4C3FF24E3A94CABD197CD8FC62">
    <w:name w:val="BADE7F4C3FF24E3A94CABD197CD8FC62"/>
    <w:rsid w:val="002439A6"/>
  </w:style>
  <w:style w:type="paragraph" w:customStyle="1" w:styleId="555615BB93E8437A9D3A7283F951560B">
    <w:name w:val="555615BB93E8437A9D3A7283F951560B"/>
    <w:rsid w:val="002439A6"/>
  </w:style>
  <w:style w:type="paragraph" w:customStyle="1" w:styleId="F9B5F143D1924108847FC761D712122D">
    <w:name w:val="F9B5F143D1924108847FC761D712122D"/>
    <w:rsid w:val="002439A6"/>
  </w:style>
  <w:style w:type="paragraph" w:customStyle="1" w:styleId="A94DDA3F513E441DBDE036CBC7292C2A">
    <w:name w:val="A94DDA3F513E441DBDE036CBC7292C2A"/>
    <w:rsid w:val="002439A6"/>
  </w:style>
  <w:style w:type="paragraph" w:customStyle="1" w:styleId="669746BB782342B1B31CF9F4079973CA">
    <w:name w:val="669746BB782342B1B31CF9F4079973CA"/>
    <w:rsid w:val="002439A6"/>
  </w:style>
  <w:style w:type="paragraph" w:customStyle="1" w:styleId="6D8CF71C269846F897A5ED03280B7F0B">
    <w:name w:val="6D8CF71C269846F897A5ED03280B7F0B"/>
    <w:rsid w:val="002439A6"/>
  </w:style>
  <w:style w:type="paragraph" w:customStyle="1" w:styleId="2F8F729FCD944D8CBCF21087A2284D48">
    <w:name w:val="2F8F729FCD944D8CBCF21087A2284D48"/>
    <w:rsid w:val="002439A6"/>
  </w:style>
  <w:style w:type="paragraph" w:customStyle="1" w:styleId="89D7AC2D2413491F833D1EC683FDBEAB">
    <w:name w:val="89D7AC2D2413491F833D1EC683FDBEAB"/>
    <w:rsid w:val="002439A6"/>
  </w:style>
  <w:style w:type="paragraph" w:customStyle="1" w:styleId="84F3EAF0940C49478348B565996ED26F">
    <w:name w:val="84F3EAF0940C49478348B565996ED26F"/>
    <w:rsid w:val="002439A6"/>
  </w:style>
  <w:style w:type="paragraph" w:customStyle="1" w:styleId="FFA605000E5E464DBCAEC43BE42552D6">
    <w:name w:val="FFA605000E5E464DBCAEC43BE42552D6"/>
    <w:rsid w:val="002439A6"/>
  </w:style>
  <w:style w:type="paragraph" w:customStyle="1" w:styleId="192D315A49E449138A21BC7FD9E58756">
    <w:name w:val="192D315A49E449138A21BC7FD9E58756"/>
    <w:rsid w:val="002439A6"/>
  </w:style>
  <w:style w:type="paragraph" w:customStyle="1" w:styleId="F5ACC76380124B048D0A0917AC27B8E1">
    <w:name w:val="F5ACC76380124B048D0A0917AC27B8E1"/>
    <w:rsid w:val="002439A6"/>
  </w:style>
  <w:style w:type="paragraph" w:customStyle="1" w:styleId="DC7E66BA167B427BAD460E276E062BC0">
    <w:name w:val="DC7E66BA167B427BAD460E276E062BC0"/>
    <w:rsid w:val="002439A6"/>
  </w:style>
  <w:style w:type="paragraph" w:customStyle="1" w:styleId="4753D099EE5E42F984B3794553D36B4B">
    <w:name w:val="4753D099EE5E42F984B3794553D36B4B"/>
    <w:rsid w:val="002439A6"/>
  </w:style>
  <w:style w:type="paragraph" w:customStyle="1" w:styleId="6345CAB721A441589EF28965E8AC03D1">
    <w:name w:val="6345CAB721A441589EF28965E8AC03D1"/>
    <w:rsid w:val="002439A6"/>
  </w:style>
  <w:style w:type="paragraph" w:customStyle="1" w:styleId="9B6E4129D0944B0883649CBFF8244118">
    <w:name w:val="9B6E4129D0944B0883649CBFF8244118"/>
    <w:rsid w:val="002439A6"/>
  </w:style>
  <w:style w:type="paragraph" w:customStyle="1" w:styleId="3C9EE12B32A042E5941BF144D8E26F51">
    <w:name w:val="3C9EE12B32A042E5941BF144D8E26F51"/>
    <w:rsid w:val="002439A6"/>
  </w:style>
  <w:style w:type="paragraph" w:customStyle="1" w:styleId="625A2D7D5D0C4909A22B3502C39D0395">
    <w:name w:val="625A2D7D5D0C4909A22B3502C39D0395"/>
    <w:rsid w:val="002439A6"/>
  </w:style>
  <w:style w:type="paragraph" w:customStyle="1" w:styleId="2BC7F54A3CCD4E45ADFDEEE54DDE17CF">
    <w:name w:val="2BC7F54A3CCD4E45ADFDEEE54DDE17CF"/>
    <w:rsid w:val="002439A6"/>
  </w:style>
  <w:style w:type="paragraph" w:customStyle="1" w:styleId="830328C437F94C099D84ADBAEF441D5B">
    <w:name w:val="830328C437F94C099D84ADBAEF441D5B"/>
    <w:rsid w:val="002439A6"/>
  </w:style>
  <w:style w:type="paragraph" w:customStyle="1" w:styleId="DFB84E3C6A4A4557AC6D4DF04BB495D1">
    <w:name w:val="DFB84E3C6A4A4557AC6D4DF04BB495D1"/>
    <w:rsid w:val="002439A6"/>
  </w:style>
  <w:style w:type="paragraph" w:customStyle="1" w:styleId="2C98A230B96E4F88887FD88B0AC28BD0">
    <w:name w:val="2C98A230B96E4F88887FD88B0AC28BD0"/>
    <w:rsid w:val="002439A6"/>
  </w:style>
  <w:style w:type="paragraph" w:customStyle="1" w:styleId="2F9FA5A13D0649A7898562EECD88D392">
    <w:name w:val="2F9FA5A13D0649A7898562EECD88D392"/>
    <w:rsid w:val="002439A6"/>
  </w:style>
  <w:style w:type="paragraph" w:customStyle="1" w:styleId="C77E32EFBF634E9FBB0B822D14E39973">
    <w:name w:val="C77E32EFBF634E9FBB0B822D14E39973"/>
    <w:rsid w:val="002439A6"/>
  </w:style>
  <w:style w:type="paragraph" w:customStyle="1" w:styleId="56CC44A78C1E433AA470ABAE78B8BAF1">
    <w:name w:val="56CC44A78C1E433AA470ABAE78B8BAF1"/>
    <w:rsid w:val="002439A6"/>
  </w:style>
  <w:style w:type="paragraph" w:customStyle="1" w:styleId="EA097B2DA8D14713B23A98868FB5F030">
    <w:name w:val="EA097B2DA8D14713B23A98868FB5F030"/>
    <w:rsid w:val="002439A6"/>
  </w:style>
  <w:style w:type="paragraph" w:customStyle="1" w:styleId="BAADECDB4414425FBA9807990D082671">
    <w:name w:val="BAADECDB4414425FBA9807990D082671"/>
    <w:rsid w:val="002439A6"/>
  </w:style>
  <w:style w:type="paragraph" w:customStyle="1" w:styleId="350EF8D99D634D9EB9A065F9739FAD5F">
    <w:name w:val="350EF8D99D634D9EB9A065F9739FAD5F"/>
    <w:rsid w:val="002439A6"/>
  </w:style>
  <w:style w:type="paragraph" w:customStyle="1" w:styleId="4B0A2F19E3B4400694D5E0B3EFDDACEF">
    <w:name w:val="4B0A2F19E3B4400694D5E0B3EFDDACEF"/>
    <w:rsid w:val="000B4D55"/>
  </w:style>
  <w:style w:type="paragraph" w:customStyle="1" w:styleId="9BCDE7E45A624D70B0D777C8D0068185">
    <w:name w:val="9BCDE7E45A624D70B0D777C8D0068185"/>
    <w:rsid w:val="000B4D55"/>
  </w:style>
  <w:style w:type="paragraph" w:customStyle="1" w:styleId="426D4612D9D049F1B51A1E97155D3D8A">
    <w:name w:val="426D4612D9D049F1B51A1E97155D3D8A"/>
    <w:rsid w:val="000B4D55"/>
  </w:style>
  <w:style w:type="paragraph" w:customStyle="1" w:styleId="BD520976493B465E9C75BE70D4839833">
    <w:name w:val="BD520976493B465E9C75BE70D4839833"/>
    <w:rsid w:val="000B4D55"/>
  </w:style>
  <w:style w:type="paragraph" w:customStyle="1" w:styleId="AD22D3FD23DB4575A838ED610DC978D0">
    <w:name w:val="AD22D3FD23DB4575A838ED610DC978D0"/>
    <w:rsid w:val="000B4D55"/>
  </w:style>
  <w:style w:type="paragraph" w:customStyle="1" w:styleId="C12AC622D25847348621E7FDD868BAFC">
    <w:name w:val="C12AC622D25847348621E7FDD868BAFC"/>
    <w:rsid w:val="005905CE"/>
  </w:style>
  <w:style w:type="paragraph" w:customStyle="1" w:styleId="7EA2DAA534D446DCB3798B4F0552A5D2">
    <w:name w:val="7EA2DAA534D446DCB3798B4F0552A5D2"/>
    <w:rsid w:val="005905CE"/>
  </w:style>
  <w:style w:type="paragraph" w:customStyle="1" w:styleId="C1E6193732C2480396D17E992356C572">
    <w:name w:val="C1E6193732C2480396D17E992356C572"/>
    <w:rsid w:val="005905CE"/>
  </w:style>
  <w:style w:type="paragraph" w:customStyle="1" w:styleId="2DB6C3B1ACE440D7A51CFECEB743FCD7">
    <w:name w:val="2DB6C3B1ACE440D7A51CFECEB743FCD7"/>
    <w:rsid w:val="005905CE"/>
  </w:style>
  <w:style w:type="paragraph" w:customStyle="1" w:styleId="85A1C571F8A9421BB19389D7C2282FE6">
    <w:name w:val="85A1C571F8A9421BB19389D7C2282FE6"/>
    <w:rsid w:val="005905CE"/>
  </w:style>
  <w:style w:type="paragraph" w:customStyle="1" w:styleId="19A4133AEEEE47BB89F4F562F7514A13">
    <w:name w:val="19A4133AEEEE47BB89F4F562F7514A13"/>
    <w:rsid w:val="005905CE"/>
  </w:style>
  <w:style w:type="paragraph" w:customStyle="1" w:styleId="51FFFFAC364A4574A8F781A12DEF8341">
    <w:name w:val="51FFFFAC364A4574A8F781A12DEF8341"/>
    <w:rsid w:val="005905CE"/>
  </w:style>
  <w:style w:type="paragraph" w:customStyle="1" w:styleId="18F0E6AA8DFE433FB43B56510FE45663">
    <w:name w:val="18F0E6AA8DFE433FB43B56510FE45663"/>
    <w:rsid w:val="005905CE"/>
  </w:style>
  <w:style w:type="paragraph" w:customStyle="1" w:styleId="EF3637ACF126458D9AC7A898A1B0AE24">
    <w:name w:val="EF3637ACF126458D9AC7A898A1B0AE24"/>
    <w:rsid w:val="005905CE"/>
  </w:style>
  <w:style w:type="paragraph" w:customStyle="1" w:styleId="D0DE021BD641445B81B7A22EAAA59AE1">
    <w:name w:val="D0DE021BD641445B81B7A22EAAA59AE1"/>
    <w:rsid w:val="005905CE"/>
  </w:style>
  <w:style w:type="paragraph" w:customStyle="1" w:styleId="CFA67D68DCB54B968A6B729DAD832F0C">
    <w:name w:val="CFA67D68DCB54B968A6B729DAD832F0C"/>
    <w:rsid w:val="005905CE"/>
  </w:style>
  <w:style w:type="paragraph" w:customStyle="1" w:styleId="A095693291B743F9AB14F6A69E3739B1">
    <w:name w:val="A095693291B743F9AB14F6A69E3739B1"/>
    <w:rsid w:val="005905CE"/>
  </w:style>
  <w:style w:type="paragraph" w:customStyle="1" w:styleId="2DDC75C8AD134063B065F9FE1E1C6160">
    <w:name w:val="2DDC75C8AD134063B065F9FE1E1C6160"/>
    <w:rsid w:val="005905CE"/>
  </w:style>
  <w:style w:type="paragraph" w:customStyle="1" w:styleId="E39C33F15CD14E86A7347526291E0024">
    <w:name w:val="E39C33F15CD14E86A7347526291E0024"/>
    <w:rsid w:val="005905CE"/>
  </w:style>
  <w:style w:type="paragraph" w:customStyle="1" w:styleId="5CAE95E310F0425B9F2C6CBDE1543682">
    <w:name w:val="5CAE95E310F0425B9F2C6CBDE1543682"/>
    <w:rsid w:val="005905CE"/>
  </w:style>
  <w:style w:type="paragraph" w:customStyle="1" w:styleId="9DE91020F1464C449AF66A8B968ECA43">
    <w:name w:val="9DE91020F1464C449AF66A8B968ECA43"/>
    <w:rsid w:val="005905CE"/>
  </w:style>
  <w:style w:type="paragraph" w:customStyle="1" w:styleId="71D656E5C4EA4315A753B0BFCCEC4A80">
    <w:name w:val="71D656E5C4EA4315A753B0BFCCEC4A80"/>
    <w:rsid w:val="005905CE"/>
  </w:style>
  <w:style w:type="paragraph" w:customStyle="1" w:styleId="9282ED567B3747E3A661F70B89CFFE88">
    <w:name w:val="9282ED567B3747E3A661F70B89CFFE88"/>
    <w:rsid w:val="005905CE"/>
  </w:style>
  <w:style w:type="paragraph" w:customStyle="1" w:styleId="A948986944B14A039B407447641A0053">
    <w:name w:val="A948986944B14A039B407447641A0053"/>
    <w:rsid w:val="005905CE"/>
  </w:style>
  <w:style w:type="paragraph" w:customStyle="1" w:styleId="8E19A6AF3A04461D9181EC4EDDF9521F">
    <w:name w:val="8E19A6AF3A04461D9181EC4EDDF9521F"/>
    <w:rsid w:val="005905CE"/>
  </w:style>
  <w:style w:type="paragraph" w:customStyle="1" w:styleId="B359280E2AD1409B8F86AE129B8A5528">
    <w:name w:val="B359280E2AD1409B8F86AE129B8A5528"/>
    <w:rsid w:val="005905CE"/>
  </w:style>
  <w:style w:type="paragraph" w:customStyle="1" w:styleId="7C4F610BAB7B4E95ADC3707E3A158075">
    <w:name w:val="7C4F610BAB7B4E95ADC3707E3A158075"/>
    <w:rsid w:val="005905CE"/>
  </w:style>
  <w:style w:type="paragraph" w:customStyle="1" w:styleId="ECB60FC5A45946E59051D628A9700103">
    <w:name w:val="ECB60FC5A45946E59051D628A9700103"/>
    <w:rsid w:val="005905CE"/>
  </w:style>
  <w:style w:type="paragraph" w:customStyle="1" w:styleId="6E24075365D04DE3899054312BFCC6A8">
    <w:name w:val="6E24075365D04DE3899054312BFCC6A8"/>
    <w:rsid w:val="005905CE"/>
  </w:style>
  <w:style w:type="paragraph" w:customStyle="1" w:styleId="6AE7FF6C864643D78400BB0243BD69D4">
    <w:name w:val="6AE7FF6C864643D78400BB0243BD69D4"/>
    <w:rsid w:val="005905CE"/>
  </w:style>
  <w:style w:type="paragraph" w:customStyle="1" w:styleId="D8358CE3F98B48D9BB2DCD199F2ECA13">
    <w:name w:val="D8358CE3F98B48D9BB2DCD199F2ECA13"/>
    <w:rsid w:val="005905CE"/>
  </w:style>
  <w:style w:type="paragraph" w:customStyle="1" w:styleId="F2ECDC635CBB4933B5AF6B0397E15E7E">
    <w:name w:val="F2ECDC635CBB4933B5AF6B0397E15E7E"/>
    <w:rsid w:val="005905CE"/>
  </w:style>
  <w:style w:type="paragraph" w:customStyle="1" w:styleId="6CC1BC5B3EB143B188B17744B710A6C2">
    <w:name w:val="6CC1BC5B3EB143B188B17744B710A6C2"/>
    <w:rsid w:val="005905CE"/>
  </w:style>
  <w:style w:type="paragraph" w:customStyle="1" w:styleId="50B02F616908433AA49266FFE9DAE1C1">
    <w:name w:val="50B02F616908433AA49266FFE9DAE1C1"/>
    <w:rsid w:val="005905CE"/>
  </w:style>
  <w:style w:type="paragraph" w:customStyle="1" w:styleId="67F50B5B22E6436597243B1C21827E7A">
    <w:name w:val="67F50B5B22E6436597243B1C21827E7A"/>
    <w:rsid w:val="005905CE"/>
  </w:style>
  <w:style w:type="paragraph" w:customStyle="1" w:styleId="CDAD0B81765E4BB09A9DFBABB782F4D7">
    <w:name w:val="CDAD0B81765E4BB09A9DFBABB782F4D7"/>
    <w:rsid w:val="009F2316"/>
    <w:pPr>
      <w:spacing w:after="200" w:line="276" w:lineRule="auto"/>
    </w:pPr>
  </w:style>
  <w:style w:type="paragraph" w:customStyle="1" w:styleId="6ADA7099FC6240C0B9F487B906D56CA6">
    <w:name w:val="6ADA7099FC6240C0B9F487B906D56CA6"/>
    <w:rsid w:val="009F2316"/>
    <w:pPr>
      <w:spacing w:after="200" w:line="276" w:lineRule="auto"/>
    </w:pPr>
  </w:style>
  <w:style w:type="paragraph" w:customStyle="1" w:styleId="1C9D0BB8CDA34A5CA354E8C410E87301">
    <w:name w:val="1C9D0BB8CDA34A5CA354E8C410E87301"/>
    <w:rsid w:val="009F2316"/>
    <w:pPr>
      <w:spacing w:after="200" w:line="276" w:lineRule="auto"/>
    </w:pPr>
  </w:style>
  <w:style w:type="paragraph" w:customStyle="1" w:styleId="4488CE7FB8744DAF9DA4ACD45E744989">
    <w:name w:val="4488CE7FB8744DAF9DA4ACD45E744989"/>
    <w:rsid w:val="00050CFC"/>
    <w:pPr>
      <w:spacing w:after="200" w:line="276" w:lineRule="auto"/>
    </w:p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6EBE386164B46D1B692DCDBB2DD7C10">
    <w:name w:val="16EBE386164B46D1B692DCDBB2DD7C10"/>
  </w:style>
  <w:style w:type="paragraph" w:customStyle="1" w:styleId="3C88607F302D4F5FB89F2199C11C51B6">
    <w:name w:val="3C88607F302D4F5FB89F2199C11C51B6"/>
  </w:style>
  <w:style w:type="paragraph" w:customStyle="1" w:styleId="Notes">
    <w:name w:val="Notes"/>
    <w:basedOn w:val="Normal"/>
    <w:uiPriority w:val="1"/>
    <w:qFormat/>
    <w:pPr>
      <w:spacing w:before="40" w:after="40" w:line="300" w:lineRule="auto"/>
      <w:ind w:left="115" w:right="115"/>
    </w:pPr>
    <w:rPr>
      <w:rFonts w:cs="Times New Roman"/>
      <w:color w:val="595959" w:themeColor="text1" w:themeTint="A6"/>
      <w:sz w:val="18"/>
    </w:rPr>
  </w:style>
  <w:style w:type="paragraph" w:customStyle="1" w:styleId="2BAB3324B1534F9F8F059628D2EF9F05">
    <w:name w:val="2BAB3324B1534F9F8F059628D2EF9F05"/>
  </w:style>
  <w:style w:type="paragraph" w:customStyle="1" w:styleId="544A0C723FFD4D7D8B7DA1937DD70C64">
    <w:name w:val="544A0C723FFD4D7D8B7DA1937DD70C64"/>
  </w:style>
  <w:style w:type="paragraph" w:customStyle="1" w:styleId="A852BB1BBF99436B887854AFDBF9EEC2">
    <w:name w:val="A852BB1BBF99436B887854AFDBF9EEC2"/>
  </w:style>
  <w:style w:type="paragraph" w:customStyle="1" w:styleId="116E9C409C5F4B42BB3F7D9CF908722C">
    <w:name w:val="116E9C409C5F4B42BB3F7D9CF908722C"/>
  </w:style>
  <w:style w:type="paragraph" w:customStyle="1" w:styleId="DC7A9C1DA8BE4B80A6C2F98EEDD67B5B">
    <w:name w:val="DC7A9C1DA8BE4B80A6C2F98EEDD67B5B"/>
  </w:style>
  <w:style w:type="paragraph" w:customStyle="1" w:styleId="789EA1900CC0453498665BF3FEDFA257">
    <w:name w:val="789EA1900CC0453498665BF3FEDFA257"/>
  </w:style>
  <w:style w:type="paragraph" w:customStyle="1" w:styleId="3887449BBE144512A19102ACCD193F32">
    <w:name w:val="3887449BBE144512A19102ACCD193F32"/>
  </w:style>
  <w:style w:type="paragraph" w:customStyle="1" w:styleId="471D64940CA44AB2A589880D92CC183A">
    <w:name w:val="471D64940CA44AB2A589880D92CC183A"/>
  </w:style>
  <w:style w:type="paragraph" w:customStyle="1" w:styleId="713F66E9712F4056ACF39A31366D3522">
    <w:name w:val="713F66E9712F4056ACF39A31366D3522"/>
    <w:rsid w:val="002439A6"/>
  </w:style>
  <w:style w:type="paragraph" w:customStyle="1" w:styleId="2BD0A25F1FD14848BF9E166BECA319A3">
    <w:name w:val="2BD0A25F1FD14848BF9E166BECA319A3"/>
    <w:rsid w:val="002439A6"/>
  </w:style>
  <w:style w:type="paragraph" w:customStyle="1" w:styleId="9A6EECA4F4BD4A9BBF052AB9EEBA29BC">
    <w:name w:val="9A6EECA4F4BD4A9BBF052AB9EEBA29BC"/>
    <w:rsid w:val="002439A6"/>
  </w:style>
  <w:style w:type="paragraph" w:customStyle="1" w:styleId="769CF58BA8AC4AE69018A9DE5C59CF11">
    <w:name w:val="769CF58BA8AC4AE69018A9DE5C59CF11"/>
    <w:rsid w:val="002439A6"/>
  </w:style>
  <w:style w:type="paragraph" w:customStyle="1" w:styleId="92B53F4AC1BF46369516039798A7D8AE">
    <w:name w:val="92B53F4AC1BF46369516039798A7D8AE"/>
    <w:rsid w:val="002439A6"/>
  </w:style>
  <w:style w:type="paragraph" w:customStyle="1" w:styleId="D57EDA79F8B94E928B1D573C9C5EF6C8">
    <w:name w:val="D57EDA79F8B94E928B1D573C9C5EF6C8"/>
    <w:rsid w:val="002439A6"/>
  </w:style>
  <w:style w:type="paragraph" w:customStyle="1" w:styleId="89510F6A4DDB4608A124CE30013D17CA">
    <w:name w:val="89510F6A4DDB4608A124CE30013D17CA"/>
    <w:rsid w:val="002439A6"/>
  </w:style>
  <w:style w:type="paragraph" w:customStyle="1" w:styleId="443BFD23EC9B45DE8B7B775672A4A246">
    <w:name w:val="443BFD23EC9B45DE8B7B775672A4A246"/>
    <w:rsid w:val="002439A6"/>
  </w:style>
  <w:style w:type="paragraph" w:customStyle="1" w:styleId="793F0FEA75F14C2D826BE085AFE3F225">
    <w:name w:val="793F0FEA75F14C2D826BE085AFE3F225"/>
    <w:rsid w:val="002439A6"/>
  </w:style>
  <w:style w:type="paragraph" w:customStyle="1" w:styleId="0F6A9DA0869C434C92E87D6EF283C5C2">
    <w:name w:val="0F6A9DA0869C434C92E87D6EF283C5C2"/>
    <w:rsid w:val="002439A6"/>
  </w:style>
  <w:style w:type="paragraph" w:customStyle="1" w:styleId="F00ACF5D6412457FAFCB5DD559AF62E9">
    <w:name w:val="F00ACF5D6412457FAFCB5DD559AF62E9"/>
    <w:rsid w:val="002439A6"/>
  </w:style>
  <w:style w:type="paragraph" w:customStyle="1" w:styleId="6E74B4FAE0B54068B8AC9A6547F973AA">
    <w:name w:val="6E74B4FAE0B54068B8AC9A6547F973AA"/>
    <w:rsid w:val="002439A6"/>
  </w:style>
  <w:style w:type="paragraph" w:customStyle="1" w:styleId="6D7E30D54B1B4C7D99D7150ADFF34318">
    <w:name w:val="6D7E30D54B1B4C7D99D7150ADFF34318"/>
    <w:rsid w:val="002439A6"/>
  </w:style>
  <w:style w:type="paragraph" w:customStyle="1" w:styleId="C0FC9B28846A4FE7892F88D2C9FC3DB0">
    <w:name w:val="C0FC9B28846A4FE7892F88D2C9FC3DB0"/>
    <w:rsid w:val="002439A6"/>
  </w:style>
  <w:style w:type="paragraph" w:customStyle="1" w:styleId="5DE5FC5EDE514E49B377285D8BDE4C62">
    <w:name w:val="5DE5FC5EDE514E49B377285D8BDE4C62"/>
    <w:rsid w:val="002439A6"/>
  </w:style>
  <w:style w:type="paragraph" w:customStyle="1" w:styleId="348AF9EF31AD439A9D1B2C8159BE5A98">
    <w:name w:val="348AF9EF31AD439A9D1B2C8159BE5A98"/>
    <w:rsid w:val="002439A6"/>
  </w:style>
  <w:style w:type="paragraph" w:customStyle="1" w:styleId="D5BC3C45F4644EDBB5F7868D72904B98">
    <w:name w:val="D5BC3C45F4644EDBB5F7868D72904B98"/>
    <w:rsid w:val="002439A6"/>
  </w:style>
  <w:style w:type="paragraph" w:customStyle="1" w:styleId="0261E370610249D49257DA52B6DFAFCE">
    <w:name w:val="0261E370610249D49257DA52B6DFAFCE"/>
    <w:rsid w:val="002439A6"/>
  </w:style>
  <w:style w:type="paragraph" w:customStyle="1" w:styleId="B3C3F795012448F698BE771C10B0C0A7">
    <w:name w:val="B3C3F795012448F698BE771C10B0C0A7"/>
    <w:rsid w:val="002439A6"/>
  </w:style>
  <w:style w:type="paragraph" w:customStyle="1" w:styleId="3FF9E24959D94441A7C5D7F6D114D3C1">
    <w:name w:val="3FF9E24959D94441A7C5D7F6D114D3C1"/>
    <w:rsid w:val="002439A6"/>
  </w:style>
  <w:style w:type="paragraph" w:customStyle="1" w:styleId="7DDA47213C5A4820AF90F8B0A78E1201">
    <w:name w:val="7DDA47213C5A4820AF90F8B0A78E1201"/>
    <w:rsid w:val="002439A6"/>
  </w:style>
  <w:style w:type="paragraph" w:customStyle="1" w:styleId="01FF466ACDCF4D5AB5933B7FDB81E587">
    <w:name w:val="01FF466ACDCF4D5AB5933B7FDB81E587"/>
    <w:rsid w:val="002439A6"/>
  </w:style>
  <w:style w:type="paragraph" w:customStyle="1" w:styleId="BADE7F4C3FF24E3A94CABD197CD8FC62">
    <w:name w:val="BADE7F4C3FF24E3A94CABD197CD8FC62"/>
    <w:rsid w:val="002439A6"/>
  </w:style>
  <w:style w:type="paragraph" w:customStyle="1" w:styleId="555615BB93E8437A9D3A7283F951560B">
    <w:name w:val="555615BB93E8437A9D3A7283F951560B"/>
    <w:rsid w:val="002439A6"/>
  </w:style>
  <w:style w:type="paragraph" w:customStyle="1" w:styleId="F9B5F143D1924108847FC761D712122D">
    <w:name w:val="F9B5F143D1924108847FC761D712122D"/>
    <w:rsid w:val="002439A6"/>
  </w:style>
  <w:style w:type="paragraph" w:customStyle="1" w:styleId="A94DDA3F513E441DBDE036CBC7292C2A">
    <w:name w:val="A94DDA3F513E441DBDE036CBC7292C2A"/>
    <w:rsid w:val="002439A6"/>
  </w:style>
  <w:style w:type="paragraph" w:customStyle="1" w:styleId="669746BB782342B1B31CF9F4079973CA">
    <w:name w:val="669746BB782342B1B31CF9F4079973CA"/>
    <w:rsid w:val="002439A6"/>
  </w:style>
  <w:style w:type="paragraph" w:customStyle="1" w:styleId="6D8CF71C269846F897A5ED03280B7F0B">
    <w:name w:val="6D8CF71C269846F897A5ED03280B7F0B"/>
    <w:rsid w:val="002439A6"/>
  </w:style>
  <w:style w:type="paragraph" w:customStyle="1" w:styleId="2F8F729FCD944D8CBCF21087A2284D48">
    <w:name w:val="2F8F729FCD944D8CBCF21087A2284D48"/>
    <w:rsid w:val="002439A6"/>
  </w:style>
  <w:style w:type="paragraph" w:customStyle="1" w:styleId="89D7AC2D2413491F833D1EC683FDBEAB">
    <w:name w:val="89D7AC2D2413491F833D1EC683FDBEAB"/>
    <w:rsid w:val="002439A6"/>
  </w:style>
  <w:style w:type="paragraph" w:customStyle="1" w:styleId="84F3EAF0940C49478348B565996ED26F">
    <w:name w:val="84F3EAF0940C49478348B565996ED26F"/>
    <w:rsid w:val="002439A6"/>
  </w:style>
  <w:style w:type="paragraph" w:customStyle="1" w:styleId="FFA605000E5E464DBCAEC43BE42552D6">
    <w:name w:val="FFA605000E5E464DBCAEC43BE42552D6"/>
    <w:rsid w:val="002439A6"/>
  </w:style>
  <w:style w:type="paragraph" w:customStyle="1" w:styleId="192D315A49E449138A21BC7FD9E58756">
    <w:name w:val="192D315A49E449138A21BC7FD9E58756"/>
    <w:rsid w:val="002439A6"/>
  </w:style>
  <w:style w:type="paragraph" w:customStyle="1" w:styleId="F5ACC76380124B048D0A0917AC27B8E1">
    <w:name w:val="F5ACC76380124B048D0A0917AC27B8E1"/>
    <w:rsid w:val="002439A6"/>
  </w:style>
  <w:style w:type="paragraph" w:customStyle="1" w:styleId="DC7E66BA167B427BAD460E276E062BC0">
    <w:name w:val="DC7E66BA167B427BAD460E276E062BC0"/>
    <w:rsid w:val="002439A6"/>
  </w:style>
  <w:style w:type="paragraph" w:customStyle="1" w:styleId="4753D099EE5E42F984B3794553D36B4B">
    <w:name w:val="4753D099EE5E42F984B3794553D36B4B"/>
    <w:rsid w:val="002439A6"/>
  </w:style>
  <w:style w:type="paragraph" w:customStyle="1" w:styleId="6345CAB721A441589EF28965E8AC03D1">
    <w:name w:val="6345CAB721A441589EF28965E8AC03D1"/>
    <w:rsid w:val="002439A6"/>
  </w:style>
  <w:style w:type="paragraph" w:customStyle="1" w:styleId="9B6E4129D0944B0883649CBFF8244118">
    <w:name w:val="9B6E4129D0944B0883649CBFF8244118"/>
    <w:rsid w:val="002439A6"/>
  </w:style>
  <w:style w:type="paragraph" w:customStyle="1" w:styleId="3C9EE12B32A042E5941BF144D8E26F51">
    <w:name w:val="3C9EE12B32A042E5941BF144D8E26F51"/>
    <w:rsid w:val="002439A6"/>
  </w:style>
  <w:style w:type="paragraph" w:customStyle="1" w:styleId="625A2D7D5D0C4909A22B3502C39D0395">
    <w:name w:val="625A2D7D5D0C4909A22B3502C39D0395"/>
    <w:rsid w:val="002439A6"/>
  </w:style>
  <w:style w:type="paragraph" w:customStyle="1" w:styleId="2BC7F54A3CCD4E45ADFDEEE54DDE17CF">
    <w:name w:val="2BC7F54A3CCD4E45ADFDEEE54DDE17CF"/>
    <w:rsid w:val="002439A6"/>
  </w:style>
  <w:style w:type="paragraph" w:customStyle="1" w:styleId="830328C437F94C099D84ADBAEF441D5B">
    <w:name w:val="830328C437F94C099D84ADBAEF441D5B"/>
    <w:rsid w:val="002439A6"/>
  </w:style>
  <w:style w:type="paragraph" w:customStyle="1" w:styleId="DFB84E3C6A4A4557AC6D4DF04BB495D1">
    <w:name w:val="DFB84E3C6A4A4557AC6D4DF04BB495D1"/>
    <w:rsid w:val="002439A6"/>
  </w:style>
  <w:style w:type="paragraph" w:customStyle="1" w:styleId="2C98A230B96E4F88887FD88B0AC28BD0">
    <w:name w:val="2C98A230B96E4F88887FD88B0AC28BD0"/>
    <w:rsid w:val="002439A6"/>
  </w:style>
  <w:style w:type="paragraph" w:customStyle="1" w:styleId="2F9FA5A13D0649A7898562EECD88D392">
    <w:name w:val="2F9FA5A13D0649A7898562EECD88D392"/>
    <w:rsid w:val="002439A6"/>
  </w:style>
  <w:style w:type="paragraph" w:customStyle="1" w:styleId="C77E32EFBF634E9FBB0B822D14E39973">
    <w:name w:val="C77E32EFBF634E9FBB0B822D14E39973"/>
    <w:rsid w:val="002439A6"/>
  </w:style>
  <w:style w:type="paragraph" w:customStyle="1" w:styleId="56CC44A78C1E433AA470ABAE78B8BAF1">
    <w:name w:val="56CC44A78C1E433AA470ABAE78B8BAF1"/>
    <w:rsid w:val="002439A6"/>
  </w:style>
  <w:style w:type="paragraph" w:customStyle="1" w:styleId="EA097B2DA8D14713B23A98868FB5F030">
    <w:name w:val="EA097B2DA8D14713B23A98868FB5F030"/>
    <w:rsid w:val="002439A6"/>
  </w:style>
  <w:style w:type="paragraph" w:customStyle="1" w:styleId="BAADECDB4414425FBA9807990D082671">
    <w:name w:val="BAADECDB4414425FBA9807990D082671"/>
    <w:rsid w:val="002439A6"/>
  </w:style>
  <w:style w:type="paragraph" w:customStyle="1" w:styleId="350EF8D99D634D9EB9A065F9739FAD5F">
    <w:name w:val="350EF8D99D634D9EB9A065F9739FAD5F"/>
    <w:rsid w:val="002439A6"/>
  </w:style>
  <w:style w:type="paragraph" w:customStyle="1" w:styleId="4B0A2F19E3B4400694D5E0B3EFDDACEF">
    <w:name w:val="4B0A2F19E3B4400694D5E0B3EFDDACEF"/>
    <w:rsid w:val="000B4D55"/>
  </w:style>
  <w:style w:type="paragraph" w:customStyle="1" w:styleId="9BCDE7E45A624D70B0D777C8D0068185">
    <w:name w:val="9BCDE7E45A624D70B0D777C8D0068185"/>
    <w:rsid w:val="000B4D55"/>
  </w:style>
  <w:style w:type="paragraph" w:customStyle="1" w:styleId="426D4612D9D049F1B51A1E97155D3D8A">
    <w:name w:val="426D4612D9D049F1B51A1E97155D3D8A"/>
    <w:rsid w:val="000B4D55"/>
  </w:style>
  <w:style w:type="paragraph" w:customStyle="1" w:styleId="BD520976493B465E9C75BE70D4839833">
    <w:name w:val="BD520976493B465E9C75BE70D4839833"/>
    <w:rsid w:val="000B4D55"/>
  </w:style>
  <w:style w:type="paragraph" w:customStyle="1" w:styleId="AD22D3FD23DB4575A838ED610DC978D0">
    <w:name w:val="AD22D3FD23DB4575A838ED610DC978D0"/>
    <w:rsid w:val="000B4D55"/>
  </w:style>
  <w:style w:type="paragraph" w:customStyle="1" w:styleId="C12AC622D25847348621E7FDD868BAFC">
    <w:name w:val="C12AC622D25847348621E7FDD868BAFC"/>
    <w:rsid w:val="005905CE"/>
  </w:style>
  <w:style w:type="paragraph" w:customStyle="1" w:styleId="7EA2DAA534D446DCB3798B4F0552A5D2">
    <w:name w:val="7EA2DAA534D446DCB3798B4F0552A5D2"/>
    <w:rsid w:val="005905CE"/>
  </w:style>
  <w:style w:type="paragraph" w:customStyle="1" w:styleId="C1E6193732C2480396D17E992356C572">
    <w:name w:val="C1E6193732C2480396D17E992356C572"/>
    <w:rsid w:val="005905CE"/>
  </w:style>
  <w:style w:type="paragraph" w:customStyle="1" w:styleId="2DB6C3B1ACE440D7A51CFECEB743FCD7">
    <w:name w:val="2DB6C3B1ACE440D7A51CFECEB743FCD7"/>
    <w:rsid w:val="005905CE"/>
  </w:style>
  <w:style w:type="paragraph" w:customStyle="1" w:styleId="85A1C571F8A9421BB19389D7C2282FE6">
    <w:name w:val="85A1C571F8A9421BB19389D7C2282FE6"/>
    <w:rsid w:val="005905CE"/>
  </w:style>
  <w:style w:type="paragraph" w:customStyle="1" w:styleId="19A4133AEEEE47BB89F4F562F7514A13">
    <w:name w:val="19A4133AEEEE47BB89F4F562F7514A13"/>
    <w:rsid w:val="005905CE"/>
  </w:style>
  <w:style w:type="paragraph" w:customStyle="1" w:styleId="51FFFFAC364A4574A8F781A12DEF8341">
    <w:name w:val="51FFFFAC364A4574A8F781A12DEF8341"/>
    <w:rsid w:val="005905CE"/>
  </w:style>
  <w:style w:type="paragraph" w:customStyle="1" w:styleId="18F0E6AA8DFE433FB43B56510FE45663">
    <w:name w:val="18F0E6AA8DFE433FB43B56510FE45663"/>
    <w:rsid w:val="005905CE"/>
  </w:style>
  <w:style w:type="paragraph" w:customStyle="1" w:styleId="EF3637ACF126458D9AC7A898A1B0AE24">
    <w:name w:val="EF3637ACF126458D9AC7A898A1B0AE24"/>
    <w:rsid w:val="005905CE"/>
  </w:style>
  <w:style w:type="paragraph" w:customStyle="1" w:styleId="D0DE021BD641445B81B7A22EAAA59AE1">
    <w:name w:val="D0DE021BD641445B81B7A22EAAA59AE1"/>
    <w:rsid w:val="005905CE"/>
  </w:style>
  <w:style w:type="paragraph" w:customStyle="1" w:styleId="CFA67D68DCB54B968A6B729DAD832F0C">
    <w:name w:val="CFA67D68DCB54B968A6B729DAD832F0C"/>
    <w:rsid w:val="005905CE"/>
  </w:style>
  <w:style w:type="paragraph" w:customStyle="1" w:styleId="A095693291B743F9AB14F6A69E3739B1">
    <w:name w:val="A095693291B743F9AB14F6A69E3739B1"/>
    <w:rsid w:val="005905CE"/>
  </w:style>
  <w:style w:type="paragraph" w:customStyle="1" w:styleId="2DDC75C8AD134063B065F9FE1E1C6160">
    <w:name w:val="2DDC75C8AD134063B065F9FE1E1C6160"/>
    <w:rsid w:val="005905CE"/>
  </w:style>
  <w:style w:type="paragraph" w:customStyle="1" w:styleId="E39C33F15CD14E86A7347526291E0024">
    <w:name w:val="E39C33F15CD14E86A7347526291E0024"/>
    <w:rsid w:val="005905CE"/>
  </w:style>
  <w:style w:type="paragraph" w:customStyle="1" w:styleId="5CAE95E310F0425B9F2C6CBDE1543682">
    <w:name w:val="5CAE95E310F0425B9F2C6CBDE1543682"/>
    <w:rsid w:val="005905CE"/>
  </w:style>
  <w:style w:type="paragraph" w:customStyle="1" w:styleId="9DE91020F1464C449AF66A8B968ECA43">
    <w:name w:val="9DE91020F1464C449AF66A8B968ECA43"/>
    <w:rsid w:val="005905CE"/>
  </w:style>
  <w:style w:type="paragraph" w:customStyle="1" w:styleId="71D656E5C4EA4315A753B0BFCCEC4A80">
    <w:name w:val="71D656E5C4EA4315A753B0BFCCEC4A80"/>
    <w:rsid w:val="005905CE"/>
  </w:style>
  <w:style w:type="paragraph" w:customStyle="1" w:styleId="9282ED567B3747E3A661F70B89CFFE88">
    <w:name w:val="9282ED567B3747E3A661F70B89CFFE88"/>
    <w:rsid w:val="005905CE"/>
  </w:style>
  <w:style w:type="paragraph" w:customStyle="1" w:styleId="A948986944B14A039B407447641A0053">
    <w:name w:val="A948986944B14A039B407447641A0053"/>
    <w:rsid w:val="005905CE"/>
  </w:style>
  <w:style w:type="paragraph" w:customStyle="1" w:styleId="8E19A6AF3A04461D9181EC4EDDF9521F">
    <w:name w:val="8E19A6AF3A04461D9181EC4EDDF9521F"/>
    <w:rsid w:val="005905CE"/>
  </w:style>
  <w:style w:type="paragraph" w:customStyle="1" w:styleId="B359280E2AD1409B8F86AE129B8A5528">
    <w:name w:val="B359280E2AD1409B8F86AE129B8A5528"/>
    <w:rsid w:val="005905CE"/>
  </w:style>
  <w:style w:type="paragraph" w:customStyle="1" w:styleId="7C4F610BAB7B4E95ADC3707E3A158075">
    <w:name w:val="7C4F610BAB7B4E95ADC3707E3A158075"/>
    <w:rsid w:val="005905CE"/>
  </w:style>
  <w:style w:type="paragraph" w:customStyle="1" w:styleId="ECB60FC5A45946E59051D628A9700103">
    <w:name w:val="ECB60FC5A45946E59051D628A9700103"/>
    <w:rsid w:val="005905CE"/>
  </w:style>
  <w:style w:type="paragraph" w:customStyle="1" w:styleId="6E24075365D04DE3899054312BFCC6A8">
    <w:name w:val="6E24075365D04DE3899054312BFCC6A8"/>
    <w:rsid w:val="005905CE"/>
  </w:style>
  <w:style w:type="paragraph" w:customStyle="1" w:styleId="6AE7FF6C864643D78400BB0243BD69D4">
    <w:name w:val="6AE7FF6C864643D78400BB0243BD69D4"/>
    <w:rsid w:val="005905CE"/>
  </w:style>
  <w:style w:type="paragraph" w:customStyle="1" w:styleId="D8358CE3F98B48D9BB2DCD199F2ECA13">
    <w:name w:val="D8358CE3F98B48D9BB2DCD199F2ECA13"/>
    <w:rsid w:val="005905CE"/>
  </w:style>
  <w:style w:type="paragraph" w:customStyle="1" w:styleId="F2ECDC635CBB4933B5AF6B0397E15E7E">
    <w:name w:val="F2ECDC635CBB4933B5AF6B0397E15E7E"/>
    <w:rsid w:val="005905CE"/>
  </w:style>
  <w:style w:type="paragraph" w:customStyle="1" w:styleId="6CC1BC5B3EB143B188B17744B710A6C2">
    <w:name w:val="6CC1BC5B3EB143B188B17744B710A6C2"/>
    <w:rsid w:val="005905CE"/>
  </w:style>
  <w:style w:type="paragraph" w:customStyle="1" w:styleId="50B02F616908433AA49266FFE9DAE1C1">
    <w:name w:val="50B02F616908433AA49266FFE9DAE1C1"/>
    <w:rsid w:val="005905CE"/>
  </w:style>
  <w:style w:type="paragraph" w:customStyle="1" w:styleId="67F50B5B22E6436597243B1C21827E7A">
    <w:name w:val="67F50B5B22E6436597243B1C21827E7A"/>
    <w:rsid w:val="005905CE"/>
  </w:style>
  <w:style w:type="paragraph" w:customStyle="1" w:styleId="CDAD0B81765E4BB09A9DFBABB782F4D7">
    <w:name w:val="CDAD0B81765E4BB09A9DFBABB782F4D7"/>
    <w:rsid w:val="009F2316"/>
    <w:pPr>
      <w:spacing w:after="200" w:line="276" w:lineRule="auto"/>
    </w:pPr>
  </w:style>
  <w:style w:type="paragraph" w:customStyle="1" w:styleId="6ADA7099FC6240C0B9F487B906D56CA6">
    <w:name w:val="6ADA7099FC6240C0B9F487B906D56CA6"/>
    <w:rsid w:val="009F2316"/>
    <w:pPr>
      <w:spacing w:after="200" w:line="276" w:lineRule="auto"/>
    </w:pPr>
  </w:style>
  <w:style w:type="paragraph" w:customStyle="1" w:styleId="1C9D0BB8CDA34A5CA354E8C410E87301">
    <w:name w:val="1C9D0BB8CDA34A5CA354E8C410E87301"/>
    <w:rsid w:val="009F2316"/>
    <w:pPr>
      <w:spacing w:after="200" w:line="276" w:lineRule="auto"/>
    </w:pPr>
  </w:style>
  <w:style w:type="paragraph" w:customStyle="1" w:styleId="4488CE7FB8744DAF9DA4ACD45E744989">
    <w:name w:val="4488CE7FB8744DAF9DA4ACD45E744989"/>
    <w:rsid w:val="00050CFC"/>
    <w:pPr>
      <w:spacing w:after="200" w:line="276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Event Planner">
      <a:dk1>
        <a:sysClr val="windowText" lastClr="000000"/>
      </a:dk1>
      <a:lt1>
        <a:sysClr val="window" lastClr="FFFFFF"/>
      </a:lt1>
      <a:dk2>
        <a:srgbClr val="231F44"/>
      </a:dk2>
      <a:lt2>
        <a:srgbClr val="F5F2F2"/>
      </a:lt2>
      <a:accent1>
        <a:srgbClr val="42BFEB"/>
      </a:accent1>
      <a:accent2>
        <a:srgbClr val="72D936"/>
      </a:accent2>
      <a:accent3>
        <a:srgbClr val="FF8021"/>
      </a:accent3>
      <a:accent4>
        <a:srgbClr val="937CD0"/>
      </a:accent4>
      <a:accent5>
        <a:srgbClr val="E84D81"/>
      </a:accent5>
      <a:accent6>
        <a:srgbClr val="FFB300"/>
      </a:accent6>
      <a:hlink>
        <a:srgbClr val="42BFEB"/>
      </a:hlink>
      <a:folHlink>
        <a:srgbClr val="937CD0"/>
      </a:folHlink>
    </a:clrScheme>
    <a:fontScheme name="Event Planner">
      <a:majorFont>
        <a:latin typeface="Trebuchet MS"/>
        <a:ea typeface=""/>
        <a:cs typeface=""/>
      </a:majorFont>
      <a:minorFont>
        <a:latin typeface="Century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57000"/>
                <a:satMod val="101000"/>
              </a:schemeClr>
            </a:gs>
            <a:gs pos="50000">
              <a:schemeClr val="phClr">
                <a:lumMod val="137000"/>
                <a:satMod val="103000"/>
              </a:schemeClr>
            </a:gs>
            <a:gs pos="100000">
              <a:schemeClr val="phClr">
                <a:lumMod val="115000"/>
                <a:satMod val="109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18000"/>
              </a:schemeClr>
            </a:gs>
            <a:gs pos="50000">
              <a:schemeClr val="phClr">
                <a:satMod val="89000"/>
                <a:lumMod val="91000"/>
              </a:schemeClr>
            </a:gs>
            <a:gs pos="100000">
              <a:schemeClr val="phClr">
                <a:lumMod val="69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</a:ln>
        <a:ln w="12700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100000"/>
                <a:satMod val="100000"/>
                <a:shade val="0"/>
              </a:schemeClr>
            </a:gs>
            <a:gs pos="0">
              <a:scrgbClr r="0" g="0" b="0"/>
            </a:gs>
            <a:gs pos="100000">
              <a:schemeClr val="phClr">
                <a:shade val="100000"/>
                <a:satMod val="10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2.xml><?xml version="1.0" encoding="utf-8"?>
<b:Sources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9AA888-E999-402A-8407-C6CCFC14A56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04B7B02-CAF0-43F0-A7F4-8DB7B45883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Event planner</Template>
  <TotalTime>76</TotalTime>
  <Pages>2</Pages>
  <Words>281</Words>
  <Characters>1608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anhtuanbm88@gmail.com</dc:creator>
  <cp:keywords/>
  <cp:lastModifiedBy>VINH</cp:lastModifiedBy>
  <cp:revision>3</cp:revision>
  <dcterms:created xsi:type="dcterms:W3CDTF">2015-09-17T10:36:00Z</dcterms:created>
  <dcterms:modified xsi:type="dcterms:W3CDTF">2015-09-30T07:40:00Z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TC029023839991</vt:lpwstr>
  </property>
</Properties>
</file>